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643"/>
        <w:gridCol w:w="129"/>
      </w:tblGrid>
      <w:tr w:rsidR="00AD338A" w14:paraId="4227F226" w14:textId="7777777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D19C5" w14:textId="77777777" w:rsidR="00AD338A" w:rsidRPr="00AB5C4C" w:rsidRDefault="00AD338A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Федерация</w:t>
            </w:r>
            <w:r w:rsidRPr="00AB5C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бодибилдинга</w:t>
            </w:r>
            <w:r w:rsidRPr="00AB5C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России</w:t>
            </w:r>
          </w:p>
          <w:p w14:paraId="25A25709" w14:textId="77777777" w:rsidR="00AD338A" w:rsidRDefault="00AD338A">
            <w:pPr>
              <w:pStyle w:val="2"/>
              <w:spacing w:before="0" w:beforeAutospacing="0" w:after="0" w:afterAutospacing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ИТОГОВЫЙ ПРОТОКОЛ</w:t>
            </w:r>
          </w:p>
          <w:p w14:paraId="5FF1BE26" w14:textId="77777777" w:rsidR="00AD338A" w:rsidRDefault="00AD338A">
            <w:pPr>
              <w:spacing w:after="12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24"/>
                <w:szCs w:val="24"/>
              </w:rPr>
              <w:t>Первенство Ленинградской обл.-2026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89564" w14:textId="77777777" w:rsidR="00AD338A" w:rsidRDefault="00AD338A">
            <w:pPr>
              <w:rPr>
                <w:sz w:val="36"/>
                <w:szCs w:val="36"/>
              </w:rPr>
            </w:pPr>
          </w:p>
        </w:tc>
      </w:tr>
    </w:tbl>
    <w:p w14:paraId="118166F6" w14:textId="77777777" w:rsidR="00AD338A" w:rsidRDefault="00AD338A">
      <w:pPr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332"/>
        <w:gridCol w:w="7440"/>
      </w:tblGrid>
      <w:tr w:rsidR="00AD338A" w14:paraId="7E2F081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7A5F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6A9DB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Артистический фитнес девочки до 11 лет</w:t>
            </w:r>
          </w:p>
        </w:tc>
      </w:tr>
    </w:tbl>
    <w:p w14:paraId="6D55D914" w14:textId="77777777" w:rsidR="00AD338A" w:rsidRDefault="00AD338A">
      <w:pPr>
        <w:rPr>
          <w:vanish/>
          <w:sz w:val="16"/>
          <w:szCs w:val="16"/>
        </w:rPr>
      </w:pPr>
    </w:p>
    <w:tbl>
      <w:tblPr>
        <w:tblW w:w="5007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8"/>
        <w:gridCol w:w="564"/>
        <w:gridCol w:w="1995"/>
        <w:gridCol w:w="351"/>
        <w:gridCol w:w="351"/>
        <w:gridCol w:w="1995"/>
        <w:gridCol w:w="611"/>
        <w:gridCol w:w="608"/>
        <w:gridCol w:w="608"/>
        <w:gridCol w:w="608"/>
        <w:gridCol w:w="591"/>
        <w:gridCol w:w="705"/>
        <w:gridCol w:w="651"/>
        <w:gridCol w:w="835"/>
      </w:tblGrid>
      <w:tr w:rsidR="00AD338A" w14:paraId="7E2D58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5D12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6570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5A3C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8C31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0187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6D33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28E5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CA9B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82EE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BD75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1F26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D880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74A6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5AA77CE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7213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233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1582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Жигалова Виктория Владимировна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0024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12.05.2017 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408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5C5A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C2C7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3F1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1B0A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278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174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1CD87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66F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2F0C46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6F1B6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7A5AC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8D4B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Савосина Милана Евгеньевна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53D3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16.09.2016 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9F41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60E6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2EBB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9C0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A3E4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48F3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75E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49B6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9878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7F2711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B30A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762D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16E36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Ивашова Станислава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00EA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18.05.2017 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F549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BE087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5799C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2DA8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7581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7A864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D2B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1714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646E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ACAB11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A47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4899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EDB9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Виноградова Ксения Станиславовна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9B0E1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08.09.2018 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95BD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C5BAE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0CB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DD9F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E94C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F09F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DF08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0E31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52C8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64045B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82B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1028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BF18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Афанасьева Павла Витальевна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9DB01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25.04.2018 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A543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D188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37B8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73E5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E737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014A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58A5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8D12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C52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F9F4AD9" w14:textId="77777777">
        <w:trPr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EB94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76735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Артистический фитнес девочки до 15 лет</w:t>
            </w:r>
          </w:p>
        </w:tc>
      </w:tr>
    </w:tbl>
    <w:p w14:paraId="2D074492" w14:textId="77777777" w:rsidR="00AD338A" w:rsidRDefault="00AD338A">
      <w:pPr>
        <w:rPr>
          <w:vanish/>
          <w:sz w:val="16"/>
          <w:szCs w:val="16"/>
        </w:rPr>
      </w:pPr>
    </w:p>
    <w:tbl>
      <w:tblPr>
        <w:tblW w:w="5007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5"/>
        <w:gridCol w:w="1995"/>
        <w:gridCol w:w="914"/>
        <w:gridCol w:w="997"/>
        <w:gridCol w:w="997"/>
        <w:gridCol w:w="611"/>
        <w:gridCol w:w="537"/>
        <w:gridCol w:w="537"/>
        <w:gridCol w:w="537"/>
        <w:gridCol w:w="591"/>
        <w:gridCol w:w="705"/>
        <w:gridCol w:w="651"/>
        <w:gridCol w:w="835"/>
      </w:tblGrid>
      <w:tr w:rsidR="00AD338A" w14:paraId="5F02FFB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E516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6D23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C298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10E4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EBB7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A00F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F3196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28E4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B968C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46C9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774D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B141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F372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0330E56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842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BD205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E87A3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Баскын</w:t>
            </w:r>
            <w:proofErr w:type="spellEnd"/>
            <w:r>
              <w:rPr>
                <w:sz w:val="16"/>
                <w:szCs w:val="16"/>
              </w:rPr>
              <w:t xml:space="preserve"> Селена </w:t>
            </w:r>
            <w:proofErr w:type="spellStart"/>
            <w:r>
              <w:rPr>
                <w:sz w:val="16"/>
                <w:szCs w:val="16"/>
              </w:rPr>
              <w:t>Хюсейиновна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676D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22.02.2014 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A15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427E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C6D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C607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D098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41DA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312D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CD9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B2ED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B68840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D0DC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5C2E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36A02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Катошина</w:t>
            </w:r>
            <w:proofErr w:type="spellEnd"/>
            <w:r>
              <w:rPr>
                <w:sz w:val="16"/>
                <w:szCs w:val="16"/>
              </w:rPr>
              <w:t xml:space="preserve"> Полина Викторовна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6A59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26.10.2012 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7BAD7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B2BC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BB1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A78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15ED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B1428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2847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DAD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6C14D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8EF447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DC70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A14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6A60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Виноградова Мелания Станиславовна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C3B3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13.01.2013 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37F98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6BABF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033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1792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2847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1CB2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CBC1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9901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85C0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9E81F1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21A3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6860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D08BB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Волова Николь Михайловна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8BD44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08.04.2013 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B6C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5E59FD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F49E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B2FAA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6F3C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02A64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B0F5B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F28B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B26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0A5FFE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D26E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9F6D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01D54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Крылова Екатерина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1FD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13.09.2014 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042E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32708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3CD2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1158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47C4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11A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B83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1B1A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A471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00B5084" w14:textId="77777777">
        <w:trPr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6B30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00924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Фитнес-юноши</w:t>
            </w:r>
          </w:p>
        </w:tc>
      </w:tr>
    </w:tbl>
    <w:p w14:paraId="5D1CB8C2" w14:textId="77777777" w:rsidR="00AD338A" w:rsidRDefault="00AD338A">
      <w:pPr>
        <w:rPr>
          <w:vanish/>
          <w:sz w:val="16"/>
          <w:szCs w:val="16"/>
        </w:rPr>
      </w:pPr>
    </w:p>
    <w:tbl>
      <w:tblPr>
        <w:tblW w:w="5007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5"/>
        <w:gridCol w:w="1995"/>
        <w:gridCol w:w="914"/>
        <w:gridCol w:w="997"/>
        <w:gridCol w:w="997"/>
        <w:gridCol w:w="611"/>
        <w:gridCol w:w="537"/>
        <w:gridCol w:w="537"/>
        <w:gridCol w:w="537"/>
        <w:gridCol w:w="591"/>
        <w:gridCol w:w="705"/>
        <w:gridCol w:w="651"/>
        <w:gridCol w:w="835"/>
      </w:tblGrid>
      <w:tr w:rsidR="00AD338A" w14:paraId="4DB7E11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8DE6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87C1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D6F6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85FB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DF03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6236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5A39E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C585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6D4E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1A79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6016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9087D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7F82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624A53F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42D89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B08C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C3C1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Пашин Павел Константинович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A25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08.04.2013 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FF00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89FCD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752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515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ECF6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56ED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5B7E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CC470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CD769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C44C573" w14:textId="77777777">
        <w:trPr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33864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72720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Фитнес-девочки, до и вкл. 9 лет</w:t>
            </w:r>
          </w:p>
        </w:tc>
      </w:tr>
    </w:tbl>
    <w:p w14:paraId="3557A9EA" w14:textId="77777777" w:rsidR="00AD338A" w:rsidRDefault="00AD338A">
      <w:pPr>
        <w:rPr>
          <w:vanish/>
          <w:sz w:val="16"/>
          <w:szCs w:val="16"/>
        </w:rPr>
      </w:pPr>
    </w:p>
    <w:tbl>
      <w:tblPr>
        <w:tblW w:w="5007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8"/>
        <w:gridCol w:w="564"/>
        <w:gridCol w:w="1995"/>
        <w:gridCol w:w="351"/>
        <w:gridCol w:w="351"/>
        <w:gridCol w:w="1995"/>
        <w:gridCol w:w="611"/>
        <w:gridCol w:w="608"/>
        <w:gridCol w:w="608"/>
        <w:gridCol w:w="608"/>
        <w:gridCol w:w="591"/>
        <w:gridCol w:w="705"/>
        <w:gridCol w:w="651"/>
        <w:gridCol w:w="835"/>
      </w:tblGrid>
      <w:tr w:rsidR="00AD338A" w14:paraId="338EE3F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1E476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5381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6B5A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4CBC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1B270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B604A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E2A5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B9FC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E64E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194E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A81D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2FA3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671F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773E548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CCC0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21D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44E9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Рогожина Александра Артемовна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8856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25.04.2017 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356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682E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9082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A7C0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65442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37E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C7C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254B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F976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42CE76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DA63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E90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6F0B9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Каратонова</w:t>
            </w:r>
            <w:proofErr w:type="spellEnd"/>
            <w:r>
              <w:rPr>
                <w:sz w:val="16"/>
                <w:szCs w:val="16"/>
              </w:rPr>
              <w:t xml:space="preserve"> Екатерина Максимовна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DF60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17.02.2017 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31D2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2B2D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2DE9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72C29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0E6DD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580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9F54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A26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DBA9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C3B9DD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B680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9557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D10AF4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Пронченко</w:t>
            </w:r>
            <w:proofErr w:type="spellEnd"/>
            <w:r>
              <w:rPr>
                <w:sz w:val="16"/>
                <w:szCs w:val="16"/>
              </w:rPr>
              <w:t xml:space="preserve"> Есения Михайловна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E003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19.08.2017 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7A31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C528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6F09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C7B74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CE048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015D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3BE4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7F22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190C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3579930" w14:textId="77777777">
        <w:trPr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458B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6C431D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Фитнес-девочки, до и вкл. 12 лет</w:t>
            </w:r>
          </w:p>
        </w:tc>
      </w:tr>
    </w:tbl>
    <w:p w14:paraId="529C7E68" w14:textId="77777777" w:rsidR="00AD338A" w:rsidRDefault="00AD338A">
      <w:pPr>
        <w:rPr>
          <w:vanish/>
          <w:sz w:val="16"/>
          <w:szCs w:val="16"/>
        </w:rPr>
      </w:pPr>
    </w:p>
    <w:tbl>
      <w:tblPr>
        <w:tblW w:w="5007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8"/>
        <w:gridCol w:w="564"/>
        <w:gridCol w:w="1995"/>
        <w:gridCol w:w="351"/>
        <w:gridCol w:w="351"/>
        <w:gridCol w:w="1995"/>
        <w:gridCol w:w="611"/>
        <w:gridCol w:w="608"/>
        <w:gridCol w:w="608"/>
        <w:gridCol w:w="608"/>
        <w:gridCol w:w="591"/>
        <w:gridCol w:w="705"/>
        <w:gridCol w:w="651"/>
        <w:gridCol w:w="835"/>
      </w:tblGrid>
      <w:tr w:rsidR="00AD338A" w14:paraId="41CF279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AA4FE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8D90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B395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1376E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4591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AF93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5854E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D182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54CBF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0976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BE18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856A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1379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507AEC6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E0C5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B581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E597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Волова Кристина Михайловна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A390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19.05.2014 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A16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5154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F5A8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0DD4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86171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13BA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95A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269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1112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FC5C4D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B843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9CA5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801FF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Ежова Ярослава Игоревна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768B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21.01.2016 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9762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73E3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BAA1B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ACC3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DA031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4AB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D443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497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E46A1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EDF974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1E8FC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EAD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CAF49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Максимова Анна Александровна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15C5E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18.04.2016 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61D9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9E83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DA4C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80FC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163A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9309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AA2E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88BF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DD826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8311EC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BC83E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CCBF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ACD6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Рубцова Валерия Евгеньевна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5D09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0F0B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FD36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D18D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EB97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DB70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3C5F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D50B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E7617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A522B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D70EE8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763B1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4CA4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1BE9E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Пушкина Арина Игоревна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A9AA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18.04.2016 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BB7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2854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F99F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2297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C9B0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3761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62C7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3CE08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3E0B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9F4A2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C6CC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66BD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48EA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Плотникова Варвара Васильевна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215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24.08.2014 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A18B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37B2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884A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EC30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D7EC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53C7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E309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C1A0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9E74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4755BE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915E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C90DB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FE91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Кусова Полина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3D04D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25.12.2014 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0B4B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23BF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3E2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3ECB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CA97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2DAE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956E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8C6B8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C6E0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52FCDC6" w14:textId="77777777">
        <w:trPr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2AB12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98D56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Фитнес-девочки, до и вкл. 15 лет</w:t>
            </w:r>
          </w:p>
        </w:tc>
      </w:tr>
    </w:tbl>
    <w:p w14:paraId="65F5DAE0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30EF70C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ABB3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BE4E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A0C5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796C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C04D3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5E6F8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8506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13D2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741B2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23EC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EEDB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A2AA4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6A1D3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2289926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6E86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CE63E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C510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Михайлова Ксения Романовна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DD39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07.02.2012 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AEB2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BD97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34B3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9E08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7DA4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1D04C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DD2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CF68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9AB3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9334FE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343C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BFD8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96AB9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Тюрева</w:t>
            </w:r>
            <w:proofErr w:type="spellEnd"/>
            <w:r>
              <w:rPr>
                <w:sz w:val="16"/>
                <w:szCs w:val="16"/>
              </w:rPr>
              <w:t xml:space="preserve"> Мария Михайловна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016C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20.04.2012 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65C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672C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E39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0AA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C43F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819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924A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EC65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B1A7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EA7E33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8D10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A53A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8BFA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Мезенцева Анастасия Артемовна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E5A0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23.10.2013 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0233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3038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9B9ED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8C8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C5F9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C3E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5AF3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0F00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D45A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19C551B6" w14:textId="77777777" w:rsidR="00AD338A" w:rsidRDefault="00AD338A"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А.А.Васин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  <w: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669"/>
        <w:gridCol w:w="103"/>
      </w:tblGrid>
      <w:tr w:rsidR="00AD338A" w14:paraId="0CF02D13" w14:textId="7777777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C6F96" w14:textId="77777777" w:rsidR="00AD338A" w:rsidRPr="00AB5C4C" w:rsidRDefault="00AD338A">
            <w:pPr>
              <w:jc w:val="center"/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</w:rPr>
              <w:t>Федерация</w:t>
            </w:r>
            <w:r w:rsidRPr="00AB5C4C">
              <w:rPr>
                <w:b/>
                <w:bCs/>
                <w:sz w:val="32"/>
              </w:rPr>
              <w:t xml:space="preserve"> </w:t>
            </w:r>
            <w:r>
              <w:rPr>
                <w:b/>
                <w:bCs/>
                <w:sz w:val="32"/>
              </w:rPr>
              <w:t>бодибилдинга</w:t>
            </w:r>
            <w:r w:rsidRPr="00AB5C4C">
              <w:rPr>
                <w:b/>
                <w:bCs/>
                <w:sz w:val="32"/>
              </w:rPr>
              <w:t xml:space="preserve"> </w:t>
            </w:r>
            <w:r>
              <w:rPr>
                <w:b/>
                <w:bCs/>
                <w:sz w:val="32"/>
              </w:rPr>
              <w:t>России</w:t>
            </w:r>
          </w:p>
          <w:p w14:paraId="40B1975F" w14:textId="77777777" w:rsidR="00AD338A" w:rsidRDefault="00AD338A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14:paraId="7808F518" w14:textId="77777777" w:rsidR="00AD338A" w:rsidRDefault="00AD338A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Чемпионат Ленинградской обл.-2026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F94E8" w14:textId="77777777" w:rsidR="00AD338A" w:rsidRDefault="00AD338A">
            <w:pPr>
              <w:rPr>
                <w:sz w:val="36"/>
                <w:szCs w:val="36"/>
              </w:rPr>
            </w:pPr>
          </w:p>
        </w:tc>
      </w:tr>
    </w:tbl>
    <w:p w14:paraId="74FDEC7E" w14:textId="77777777" w:rsidR="00AD338A" w:rsidRDefault="00AD338A">
      <w:pPr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622"/>
        <w:gridCol w:w="7150"/>
      </w:tblGrid>
      <w:tr w:rsidR="00AD338A" w14:paraId="4E9E21A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669FA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68EBA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Фитнес-эстетический дебют 166 см</w:t>
            </w:r>
          </w:p>
        </w:tc>
      </w:tr>
    </w:tbl>
    <w:p w14:paraId="237CEFD6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1CC9882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9B02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B664C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45BF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8E56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47B2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4600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3D6F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B6C7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BD192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AB3A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4BCAC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AE8FA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9DA5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624A1D4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83BF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A26F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FD87B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Косинцева</w:t>
            </w:r>
            <w:proofErr w:type="spellEnd"/>
            <w:r>
              <w:rPr>
                <w:sz w:val="16"/>
                <w:szCs w:val="16"/>
              </w:rPr>
              <w:t xml:space="preserve"> Александра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0E4C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03.07.2003 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5E7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BB70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D9BA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0A4A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8C2E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AE3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2B01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9919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2EDD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26B922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2090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1426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C9892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Гаевая Мария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5F3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54B2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5D7E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7A33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D2B9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E9CB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0112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E96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CBEB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D4F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9279F6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2F8C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EA18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719C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Громова Виктория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48C1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13.02.1990 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EE2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76FF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FC1B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E7083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2AFB9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C173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345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61F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8151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845600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C3E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BEC4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50DD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Ушакова Наталья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05F4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04.03.1986 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3D16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62A0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60EF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B86F0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7FE7C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3ADBE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3D6C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2AB2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C55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C8F75D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11D3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9D3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BACB3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Карасева Инна Валентиновна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D41A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01.04.2022 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D13A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832B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EFE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3157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C034D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75ED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F1F7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740F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D4460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74B61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9EB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B0D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F5C0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Буря Инна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A188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24.01.1984 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7C2F1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8423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18A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D85D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46DF6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B3CB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5748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51BEB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CBFE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4AF590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62E7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1A52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E8E6A3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Шевцова Анна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4DA8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25.08.1979 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022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15CE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533A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C4B1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88F2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801E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D48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41978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21FB3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7229E0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738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B53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3CEF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Шадрина Юлия Георгиевна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80CD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11.09.1991 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03FA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7F84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CEEF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79F5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9B0B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E297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975C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8FC7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9FD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7B586E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58E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1AB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BDF9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Островская София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DFBF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01.08.1996 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976D6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DA16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5A5E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9DB8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73FE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BC61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C305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77B8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AAE8E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E7A65F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4894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4634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30A05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Лазаренко Анна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84CB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03.08.1990 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EA5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2581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AF8F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7F2BC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F1C60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079B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A88C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EC4B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E5D3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082B76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A57E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1BF1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BE32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Юнусова Диана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6A2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22.07.1989 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7B0D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89F7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9A2B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5340D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ADF8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EA5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E971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715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0810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31C26CF7" w14:textId="77777777" w:rsidR="00AD338A" w:rsidRDefault="00AD338A">
      <w:pPr>
        <w:rPr>
          <w:vanish/>
          <w:sz w:val="16"/>
          <w:szCs w:val="16"/>
        </w:rPr>
      </w:pPr>
      <w:r>
        <w:rPr>
          <w:sz w:val="16"/>
          <w:szCs w:val="16"/>
        </w:rPr>
        <w:br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564"/>
        <w:gridCol w:w="7208"/>
      </w:tblGrid>
      <w:tr w:rsidR="00AD338A" w14:paraId="5224E0D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B205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38793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Фитнес-эстетический дебют 166+ см</w:t>
            </w:r>
          </w:p>
        </w:tc>
      </w:tr>
    </w:tbl>
    <w:p w14:paraId="6BD17BEA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568033E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8BBB3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9911F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29E9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B2F1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9971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D50C4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4632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9D685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9F91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6263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43E8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EBBB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562E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49A2945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4D6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9565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200DA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Линевич</w:t>
            </w:r>
            <w:proofErr w:type="spellEnd"/>
            <w:r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77C5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A0A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2AAA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8854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CF33D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C6931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C44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742C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ABA77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B05B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708DA8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1761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B475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B9983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Павлова Алевтина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CFB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8E27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5C67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9C13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B1A03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CC6B5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FEE7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ACF7F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2A94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613F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707FA0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420D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BDF7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8EDDC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Ластовка</w:t>
            </w:r>
            <w:proofErr w:type="spellEnd"/>
            <w:r>
              <w:rPr>
                <w:sz w:val="16"/>
                <w:szCs w:val="16"/>
              </w:rPr>
              <w:t xml:space="preserve"> Светлана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A07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E9BA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531A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8E96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1F6E6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DA4A2A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5C1FA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7F15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40A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6A9A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F4926C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F06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38C8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E3DF9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Тарасова Ариадна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603B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A5FF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0A60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E3AD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3A5C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1B265F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BE0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ED69D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34BE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2D59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5E414B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614BC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3EC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4814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Никулина Анна Борисовна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F40C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3F1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23376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0F5F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890F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D5EB0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690C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D12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A0F7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A0E0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C0D506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A886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03A9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4F59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Кузнецова Валерия Викторовна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EA54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21.02.2000 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0785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BA6F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0969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ED2C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A3E06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A122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7D8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BFB7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FAB5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1E860A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3986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89840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9C7C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Шеметова Антонина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1AD4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09.12.1985 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0648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DD86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2B75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03DA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905CF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0922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354E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D1C5B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257AE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AC707B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FFE9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6DB9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32FE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Зеленкина Софья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1C16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22.04.2004 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7487E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D437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2E53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FFCB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DF55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0A82D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A69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5813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C0E8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FBF035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F14A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80E1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51E79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Юдина Дарья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2D83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21.11.2001 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FD58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EDF8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1145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5CAC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05210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E904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386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8B55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0E6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1B7D8E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F05E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15F4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11F20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Торбова</w:t>
            </w:r>
            <w:proofErr w:type="spellEnd"/>
            <w:r>
              <w:rPr>
                <w:sz w:val="16"/>
                <w:szCs w:val="16"/>
              </w:rPr>
              <w:t xml:space="preserve"> Мария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403E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D5FF9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A514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D682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0E1E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736EF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3246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8320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3E94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8D4C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9B5CDD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893A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5F63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46A4F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Матявина</w:t>
            </w:r>
            <w:proofErr w:type="spellEnd"/>
            <w:r>
              <w:rPr>
                <w:sz w:val="16"/>
                <w:szCs w:val="16"/>
              </w:rPr>
              <w:t xml:space="preserve"> Ксения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F44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5C9F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2DE5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81A2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910C2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8B61D2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49D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E7DB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91FA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1466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42BC0C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A7237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9B0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C784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Пармон Екатерина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EDF2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3F78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5C6C8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BD74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2588C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CD2D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27EA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22EC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A4FCE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469C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4EA666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8E797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D5A8E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DC9B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Войтеховская Елена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027A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11.09.1985 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2E180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5C564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67A3A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F570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9807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1B9B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F21B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0B3A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1997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DC87D9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67E33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4DF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E7574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Холодкова Евгения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CBAA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19ED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86A6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872E1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FEA1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3737A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1FF5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D75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C329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CF74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F58A97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736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48062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1A29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Белова Екатерина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678E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41E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2CA3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4CF9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D8AE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5D9A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B44B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8F0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0847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77D5F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1FA0D7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6B202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BDB97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195CC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Ставицкая Милана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CA57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08.09.1987 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40DD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D2A0A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A1A6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4E02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80B1D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F344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B61C8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052F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C6A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30E35C3B" w14:textId="77777777" w:rsidR="00AD338A" w:rsidRDefault="00AD338A">
      <w:pPr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681"/>
        <w:gridCol w:w="7091"/>
      </w:tblGrid>
      <w:tr w:rsidR="00AD338A" w14:paraId="09A8D3E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620A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11.09.2026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F3249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Категория: Дебют фитнес - эстетический </w:t>
            </w:r>
            <w:proofErr w:type="spellStart"/>
            <w:r>
              <w:rPr>
                <w:b/>
                <w:bCs/>
                <w:sz w:val="16"/>
                <w:szCs w:val="16"/>
              </w:rPr>
              <w:t>абс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2CD69718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02E3F69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F3A7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2399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88B0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A93B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0A25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1214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563E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4B9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EFB6F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4A7E3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8DA1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2D96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CC123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54AB8E4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6D4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036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4B4E3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Линевич</w:t>
            </w:r>
            <w:proofErr w:type="spellEnd"/>
            <w:r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C600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6DA8A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EC68B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9D79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1CFD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0611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8DF2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56DA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0A537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CF1D7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4D3C1F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DADB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EAF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C05C5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Косинцева</w:t>
            </w:r>
            <w:proofErr w:type="spellEnd"/>
            <w:r>
              <w:rPr>
                <w:sz w:val="16"/>
                <w:szCs w:val="16"/>
              </w:rPr>
              <w:t xml:space="preserve"> Александра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61A1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03.07.2003 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F33DF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E131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0113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0F7C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F02E9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F682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B934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D24D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A379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AC53BAF" w14:textId="77777777" w:rsidR="00AD338A" w:rsidRDefault="00AD338A"/>
    <w:p w14:paraId="6B8F7453" w14:textId="77777777" w:rsidR="00AD338A" w:rsidRDefault="00AD338A">
      <w:pPr>
        <w:jc w:val="center"/>
        <w:rPr>
          <w:b/>
          <w:bCs/>
          <w:sz w:val="32"/>
          <w:szCs w:val="24"/>
        </w:rPr>
      </w:pPr>
      <w:r>
        <w:rPr>
          <w:b/>
          <w:bCs/>
          <w:sz w:val="32"/>
        </w:rPr>
        <w:t>Федерация бодибилдинга России</w:t>
      </w:r>
    </w:p>
    <w:p w14:paraId="796E867D" w14:textId="77777777" w:rsidR="00AD338A" w:rsidRDefault="00AD338A" w:rsidP="005D3089">
      <w:pPr>
        <w:pStyle w:val="2"/>
        <w:spacing w:before="120" w:beforeAutospacing="0" w:after="120" w:afterAutospacing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ИТОГОВЫЙ ПРОТОКОЛ</w:t>
      </w:r>
    </w:p>
    <w:p w14:paraId="202A70CF" w14:textId="77777777" w:rsidR="00AD338A" w:rsidRDefault="00AD338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Чемпионат Ленинградской обл.-2026</w:t>
      </w:r>
    </w:p>
    <w:p w14:paraId="1736715F" w14:textId="77777777" w:rsidR="00AD338A" w:rsidRDefault="00AD338A"/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650"/>
        <w:gridCol w:w="7122"/>
      </w:tblGrid>
      <w:tr w:rsidR="00AD338A" w14:paraId="2D2FC68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A7F78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11.09.2026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CF7106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Классический бодибилдинг 175 см</w:t>
            </w:r>
          </w:p>
        </w:tc>
      </w:tr>
    </w:tbl>
    <w:p w14:paraId="1CDEF5BE" w14:textId="77777777" w:rsidR="00AD338A" w:rsidRDefault="00AD338A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00"/>
        <w:gridCol w:w="667"/>
        <w:gridCol w:w="2284"/>
        <w:gridCol w:w="292"/>
        <w:gridCol w:w="292"/>
        <w:gridCol w:w="2287"/>
        <w:gridCol w:w="611"/>
        <w:gridCol w:w="575"/>
        <w:gridCol w:w="596"/>
        <w:gridCol w:w="591"/>
        <w:gridCol w:w="705"/>
        <w:gridCol w:w="651"/>
        <w:gridCol w:w="835"/>
      </w:tblGrid>
      <w:tr w:rsidR="00AD338A" w14:paraId="6FA5EAFD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63A5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7E30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E81A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1B1C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DD04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CC58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1D42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74EAC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EE15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8217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8E86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7F81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762F5674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34DB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9438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FBD3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Крицкий Антон Юрьевич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B1C3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18.12.2000 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6EC2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F9E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B471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2965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D89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B19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D4CB5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4AA1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0F56148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48F4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8BF3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5BFAC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Антонов Сергей Сергеевич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018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08.07.1985 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B1E9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92472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C1509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E1A3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F48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3F94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E0C5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D767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D8078DB" w14:textId="77777777" w:rsidTr="005D3089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A1E2A4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11.09.2026 </w:t>
            </w:r>
          </w:p>
        </w:tc>
        <w:tc>
          <w:tcPr>
            <w:tcW w:w="0" w:type="auto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0B3DA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Классический бодибилдинг 175+ см</w:t>
            </w:r>
          </w:p>
        </w:tc>
      </w:tr>
    </w:tbl>
    <w:p w14:paraId="64A9280C" w14:textId="77777777" w:rsidR="00AD338A" w:rsidRDefault="00AD338A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00"/>
        <w:gridCol w:w="667"/>
        <w:gridCol w:w="2284"/>
        <w:gridCol w:w="292"/>
        <w:gridCol w:w="292"/>
        <w:gridCol w:w="2287"/>
        <w:gridCol w:w="611"/>
        <w:gridCol w:w="575"/>
        <w:gridCol w:w="596"/>
        <w:gridCol w:w="591"/>
        <w:gridCol w:w="705"/>
        <w:gridCol w:w="651"/>
        <w:gridCol w:w="835"/>
      </w:tblGrid>
      <w:tr w:rsidR="00AD338A" w14:paraId="14ED6E87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240E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1CBD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6E29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F4D4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4DD9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584D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5A1D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E935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843F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63DA6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F924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C030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6D117F0F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5E71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E4F9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03A9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Василевский Дмитрий Васильевич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441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1FCD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D12F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CEE7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5EEB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3393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609C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2222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4627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AD338A" w14:paraId="63B2006F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465D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50CE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DD60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Сидоров Александр Игоревич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8ED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27.01.1994 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D6EE5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151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8035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3F23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41411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ADFE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C84E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2244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AD338A" w14:paraId="44BE1E86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77CC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A27E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95AFA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Рабинков</w:t>
            </w:r>
            <w:proofErr w:type="spellEnd"/>
            <w:r>
              <w:rPr>
                <w:sz w:val="16"/>
                <w:szCs w:val="16"/>
              </w:rPr>
              <w:t xml:space="preserve"> Андрей Валерьевич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3FA0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30.08.1983 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C4DF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6D72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8499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1BBA3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4793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B48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BDE1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E4CDF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AD338A" w14:paraId="36BB44FF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5D17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0E9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E2A4C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Ким Рустам Сергеевич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871E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29.05.1996 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5D43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FB88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BD7CC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945A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2ADB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FAC0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7AB97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E7CE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AD338A" w14:paraId="21CCD142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2CDC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CBDF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02D1A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Николаюк</w:t>
            </w:r>
            <w:proofErr w:type="spellEnd"/>
            <w:r>
              <w:rPr>
                <w:sz w:val="16"/>
                <w:szCs w:val="16"/>
              </w:rPr>
              <w:t xml:space="preserve"> Юрий Евгеньевич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F3B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19.10.2002 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C1E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Кемеровская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9DA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FA6B4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3B3E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894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5BF3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4CBA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50A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AD338A" w14:paraId="5D209462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4A18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575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EAD8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Кожевников Владислав Андреевич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400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28.10.1995 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596F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D134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E8DE8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D141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E8A1A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8E61B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0EB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CFB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AD338A" w14:paraId="39BEE8F4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E960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F787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E1580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Овезов</w:t>
            </w:r>
            <w:proofErr w:type="spellEnd"/>
            <w:r>
              <w:rPr>
                <w:sz w:val="16"/>
                <w:szCs w:val="16"/>
              </w:rPr>
              <w:t xml:space="preserve"> Руслан -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B8AE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28.02.1995 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D34C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ECD9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14F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6001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D424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456D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34C2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DE8F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090BE99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FBAC7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4F4B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C675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Ситковский Максим Сергеевич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57F8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A086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03CD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AE89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98C3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536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E31E1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755D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7402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6E30168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C9BB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FAFA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A2552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Соколов Александр Владимирович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9E8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26.04.1989 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0B23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022B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931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8833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FF1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C333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8D1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16EC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3BE752B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9F9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2B42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6D34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Рязанов Владимир Владимирович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4415B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12.12.1986 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02264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299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42A6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EBFA8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F6D49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6DD5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5C0F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9DC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D6D219F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1E7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A0EC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5CA86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Полосков</w:t>
            </w:r>
            <w:proofErr w:type="spellEnd"/>
            <w:r>
              <w:rPr>
                <w:sz w:val="16"/>
                <w:szCs w:val="16"/>
              </w:rPr>
              <w:t xml:space="preserve"> Антон Иванович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755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24.04.1995 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967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DACF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1B3C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AEC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CAED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D3F9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D152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1C48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29877A7" w14:textId="77777777" w:rsidTr="005D3089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F9B9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F1C17C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Категория: Классический бодибилдинг </w:t>
            </w:r>
            <w:proofErr w:type="spellStart"/>
            <w:r>
              <w:rPr>
                <w:b/>
                <w:bCs/>
                <w:sz w:val="16"/>
                <w:szCs w:val="16"/>
              </w:rPr>
              <w:t>абс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5E33380E" w14:textId="77777777" w:rsidR="00AD338A" w:rsidRDefault="00AD338A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00"/>
        <w:gridCol w:w="667"/>
        <w:gridCol w:w="2284"/>
        <w:gridCol w:w="292"/>
        <w:gridCol w:w="292"/>
        <w:gridCol w:w="2287"/>
        <w:gridCol w:w="611"/>
        <w:gridCol w:w="575"/>
        <w:gridCol w:w="596"/>
        <w:gridCol w:w="591"/>
        <w:gridCol w:w="705"/>
        <w:gridCol w:w="651"/>
        <w:gridCol w:w="835"/>
      </w:tblGrid>
      <w:tr w:rsidR="00AD338A" w14:paraId="44903336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FA4A9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DB84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3B28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C5592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FA4B7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EF33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4978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5480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9A47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B7346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1749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16D7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1C81311C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96A1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70B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E16E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Василевский Дмитрий Васильевич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096B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2062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2D7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96CC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DFE9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C65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09C5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BCC3E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7374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9271E4E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5B22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F3CE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F79F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Крицкий Антон Юрьевич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D7376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18.12.2000 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60EA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1C7AB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9D008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ACB0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BD9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5184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A4D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1D36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CC8A4BD" w14:textId="77777777" w:rsidTr="005D3089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C2900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11.09.2026 </w:t>
            </w:r>
          </w:p>
        </w:tc>
        <w:tc>
          <w:tcPr>
            <w:tcW w:w="0" w:type="auto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1BE90E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Пляжный бодибилдинг дебют</w:t>
            </w:r>
          </w:p>
        </w:tc>
      </w:tr>
    </w:tbl>
    <w:p w14:paraId="5864BACE" w14:textId="77777777" w:rsidR="00AD338A" w:rsidRDefault="00AD338A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07"/>
        <w:gridCol w:w="672"/>
        <w:gridCol w:w="2263"/>
        <w:gridCol w:w="306"/>
        <w:gridCol w:w="306"/>
        <w:gridCol w:w="2263"/>
        <w:gridCol w:w="611"/>
        <w:gridCol w:w="577"/>
        <w:gridCol w:w="599"/>
        <w:gridCol w:w="591"/>
        <w:gridCol w:w="705"/>
        <w:gridCol w:w="651"/>
        <w:gridCol w:w="835"/>
      </w:tblGrid>
      <w:tr w:rsidR="00AD338A" w14:paraId="0F489694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F4A0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6C1B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12EB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9072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45A3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654F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63EC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42BB8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E056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1951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22D7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6DCF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32E35630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C555F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F2F3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43D042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Кадомов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Собиржан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Махмуджонович</w:t>
            </w:r>
            <w:proofErr w:type="spellEnd"/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96E6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06.06.0200 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D845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3AE16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E65C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48EE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BDEF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5341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B72E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4C6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335D7C9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E46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AFF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DF4FE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Маргиев</w:t>
            </w:r>
            <w:proofErr w:type="spellEnd"/>
            <w:r>
              <w:rPr>
                <w:sz w:val="16"/>
                <w:szCs w:val="16"/>
              </w:rPr>
              <w:t xml:space="preserve"> Аслан </w:t>
            </w:r>
            <w:proofErr w:type="spellStart"/>
            <w:r>
              <w:rPr>
                <w:sz w:val="16"/>
                <w:szCs w:val="16"/>
              </w:rPr>
              <w:t>Джониевич</w:t>
            </w:r>
            <w:proofErr w:type="spellEnd"/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C99E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26.12.1997 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80BE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Северная Осетия - Алания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D7B7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6DA2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BD4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F2AD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07F1B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1847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310B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C8EC19F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40B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B9EF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DA6C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Синяков Артур Валерьевич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2B8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17.06.1997 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8A7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8F08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033C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0014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D2D6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3758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07D0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87BB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341CEC4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6B5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54BB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5EA5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Косилов Олег Евгеньевич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CF7E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19.10.1993 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3F5E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402E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F5D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51F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26D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C862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771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C569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3DD7838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62A2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C7BD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1837E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Елин Илья Михайлович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6884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17.04.1981 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76F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EFC3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9E787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F2BD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1B8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F194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709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D637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4D5F040" w14:textId="77777777" w:rsidTr="005D308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9A15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015E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5CDD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Некрасов Даниил Дмитриевич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7439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05.10.2003 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7F8E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817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4F5F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C097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4488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EB6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AA3C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A247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5D3089" w:rsidRPr="005D3089" w14:paraId="33570539" w14:textId="77777777" w:rsidTr="005D3089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7E6EAD39" w14:textId="77777777" w:rsidR="005D3089" w:rsidRPr="005D3089" w:rsidRDefault="005D3089" w:rsidP="00AD338A">
            <w:pPr>
              <w:rPr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76F86C13" w14:textId="77777777" w:rsidR="005D3089" w:rsidRPr="005D3089" w:rsidRDefault="005D3089" w:rsidP="00AD338A">
            <w:pPr>
              <w:jc w:val="right"/>
              <w:rPr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 xml:space="preserve">Категория: </w:t>
            </w:r>
            <w:proofErr w:type="spellStart"/>
            <w:r w:rsidRPr="005D3089">
              <w:rPr>
                <w:b/>
                <w:bCs/>
                <w:sz w:val="16"/>
                <w:szCs w:val="16"/>
              </w:rPr>
              <w:t>Бодифитнес</w:t>
            </w:r>
            <w:proofErr w:type="spellEnd"/>
            <w:r w:rsidRPr="005D3089">
              <w:rPr>
                <w:b/>
                <w:bCs/>
                <w:sz w:val="16"/>
                <w:szCs w:val="16"/>
              </w:rPr>
              <w:t>-женщины абсолютная</w:t>
            </w:r>
          </w:p>
        </w:tc>
      </w:tr>
    </w:tbl>
    <w:p w14:paraId="2C7019F9" w14:textId="77777777" w:rsidR="005D3089" w:rsidRPr="005D3089" w:rsidRDefault="005D3089" w:rsidP="005D3089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5D3089" w:rsidRPr="005D3089" w14:paraId="78993CAD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13D1F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№</w:t>
            </w:r>
            <w:r w:rsidRPr="005D3089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B2BC08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Старт.</w:t>
            </w:r>
            <w:r w:rsidRPr="005D3089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E45CB7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C5C235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B82A0B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31CA14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Спорт.</w:t>
            </w:r>
            <w:r w:rsidRPr="005D3089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23230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C3BDF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C1AB29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D012DF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Сумма</w:t>
            </w:r>
            <w:r w:rsidRPr="005D3089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70B9B9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5D3089">
              <w:rPr>
                <w:b/>
                <w:bCs/>
                <w:sz w:val="16"/>
                <w:szCs w:val="16"/>
              </w:rPr>
              <w:t>Занятое</w:t>
            </w:r>
            <w:r w:rsidRPr="005D3089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1B757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D3089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5D3089">
              <w:rPr>
                <w:b/>
                <w:bCs/>
                <w:sz w:val="16"/>
                <w:szCs w:val="16"/>
              </w:rPr>
              <w:t>.</w:t>
            </w:r>
            <w:r w:rsidRPr="005D3089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3342DE" w14:textId="77777777" w:rsidR="005D3089" w:rsidRPr="005D3089" w:rsidRDefault="005D308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D3089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5D3089">
              <w:rPr>
                <w:b/>
                <w:bCs/>
                <w:sz w:val="16"/>
                <w:szCs w:val="16"/>
              </w:rPr>
              <w:t>.</w:t>
            </w:r>
            <w:r w:rsidRPr="005D3089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D95407" w:rsidRPr="005D3089" w14:paraId="4DCC6993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B9A6C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3F9906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DE63A1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Волкова Ангелина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A0F94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20.09.2001 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7A78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Ставропольский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33C41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F731A1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379DA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A87B17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87169F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B8F81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3D151E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FDDCA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95407" w:rsidRPr="005D3089" w14:paraId="2DEF9F5A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FAF90E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160F4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616CCD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Сараева Евгения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7A733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11.08.1990 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F6283E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72AEC2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A73951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4EC76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447FA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A3D4E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5E9A01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46C27A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9F78F2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95407" w:rsidRPr="005D3089" w14:paraId="697FF7FD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C10574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FB1119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CBE3BF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proofErr w:type="spellStart"/>
            <w:r w:rsidRPr="005D3089">
              <w:rPr>
                <w:sz w:val="16"/>
                <w:szCs w:val="16"/>
              </w:rPr>
              <w:t>Сафиулина</w:t>
            </w:r>
            <w:proofErr w:type="spellEnd"/>
            <w:r w:rsidRPr="005D3089">
              <w:rPr>
                <w:sz w:val="16"/>
                <w:szCs w:val="16"/>
              </w:rPr>
              <w:t xml:space="preserve"> Диляра </w:t>
            </w:r>
            <w:proofErr w:type="spellStart"/>
            <w:r w:rsidRPr="005D3089">
              <w:rPr>
                <w:sz w:val="16"/>
                <w:szCs w:val="16"/>
              </w:rPr>
              <w:t>Фаритовна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ECCD03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17.01.1990 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81AF87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Челябинская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37AAC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A019B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777D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8E592F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006299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D3717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B4624E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C2B24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95407" w:rsidRPr="005D3089" w14:paraId="7BB6017F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59A51C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01B36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C099CC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Нестерова Ирина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D8DCE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27.08.1985 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9F9A2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9BD56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1146B0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D19B7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46E42D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AC5D0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7A993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5560A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698F94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95407" w:rsidRPr="005D3089" w14:paraId="0D49D3A6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45216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DCDA9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B7CB05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Устинова Виктория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F47E1F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14.01.1990 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97361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03E1F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01462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D3CA0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BCCFE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342AA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6192C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107D2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9E4F03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95407" w:rsidRPr="005D3089" w14:paraId="4DFDEEE8" w14:textId="77777777" w:rsidTr="00D9540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94B90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E4BF5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E0369" w14:textId="77777777" w:rsidR="00D95407" w:rsidRPr="005D3089" w:rsidRDefault="00D95407" w:rsidP="00D95407">
            <w:pPr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Кирьянова Александра Анатольевна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25CF00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01.12.1988 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831681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033519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18B89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6DDDF5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8DFA7" w14:textId="77777777" w:rsidR="00D95407" w:rsidRPr="005D3089" w:rsidRDefault="00D95407" w:rsidP="00D9540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D8CB28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F68DE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 w:rsidRPr="005D3089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AFB97B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6B6B3D" w14:textId="77777777" w:rsidR="00D95407" w:rsidRPr="005D3089" w:rsidRDefault="00D95407" w:rsidP="00D95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</w:tbl>
    <w:p w14:paraId="21C31BC4" w14:textId="77777777" w:rsidR="00AD338A" w:rsidRDefault="00AD338A"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А.А.Васин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14:paraId="550CEDBE" w14:textId="77777777" w:rsidR="00AD338A" w:rsidRDefault="00AD338A">
      <w:pPr>
        <w:rPr>
          <w:b/>
          <w:bCs/>
          <w:sz w:val="32"/>
        </w:rPr>
      </w:pPr>
      <w:r>
        <w:rPr>
          <w:b/>
          <w:bCs/>
          <w:sz w:val="32"/>
        </w:rPr>
        <w:br w:type="page"/>
      </w:r>
    </w:p>
    <w:p w14:paraId="6C096D0F" w14:textId="77777777" w:rsidR="00AD338A" w:rsidRDefault="00AD338A">
      <w:pPr>
        <w:jc w:val="center"/>
        <w:rPr>
          <w:b/>
          <w:bCs/>
          <w:sz w:val="32"/>
          <w:szCs w:val="24"/>
        </w:rPr>
      </w:pPr>
      <w:r>
        <w:rPr>
          <w:b/>
          <w:bCs/>
          <w:sz w:val="32"/>
        </w:rPr>
        <w:t>Федерация бодибилдинга России</w:t>
      </w:r>
    </w:p>
    <w:p w14:paraId="40A9CCE3" w14:textId="77777777" w:rsidR="00AD338A" w:rsidRDefault="00AD338A">
      <w:pPr>
        <w:pStyle w:val="2"/>
        <w:spacing w:before="200" w:beforeAutospacing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ИТОГОВЫЙ ПРОТОКОЛ</w:t>
      </w:r>
    </w:p>
    <w:p w14:paraId="4D2604CB" w14:textId="77777777" w:rsidR="00AD338A" w:rsidRDefault="00AD338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Чемпионат Ленинградской обл.-2026</w:t>
      </w:r>
    </w:p>
    <w:p w14:paraId="4692C1E7" w14:textId="77777777" w:rsidR="00AD338A" w:rsidRDefault="00AD338A"/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498"/>
        <w:gridCol w:w="6274"/>
      </w:tblGrid>
      <w:tr w:rsidR="00AD338A" w14:paraId="44C0D20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592D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DEB83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Категория: Фитнес стиль </w:t>
            </w:r>
            <w:proofErr w:type="spellStart"/>
            <w:r>
              <w:rPr>
                <w:b/>
                <w:bCs/>
                <w:sz w:val="16"/>
                <w:szCs w:val="16"/>
              </w:rPr>
              <w:t>абс.кат</w:t>
            </w:r>
            <w:proofErr w:type="spellEnd"/>
          </w:p>
        </w:tc>
      </w:tr>
    </w:tbl>
    <w:p w14:paraId="34468E1E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5C997EF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6EF7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E590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AAB2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5AF5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33ABB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E630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A6A3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AD73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F3B3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F657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4D18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6606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D837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0AD6D60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7B0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9CE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0173D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Павлова Алевтина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64A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369A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99353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C2B8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3E64A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95F78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6CE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E28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BDB2E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E4351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F5E6AC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EBED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CEDB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85F9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Каширина Дарья Дмитриевна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91E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31.10.1999 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175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1CD2E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3CC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24EE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A51C8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1039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72278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D5AB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8B04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2936A9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2505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4135D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AFB81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Кузнецова Екатерина Дмитриевна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F568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6A07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374DB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CA81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A437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A16E7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D4F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D480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079BA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A97E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0F82DD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6DEB4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76E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8C426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Ларина Влада Дмитриевна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DB2A9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16.03.2000 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FD311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519B4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E845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7515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27A99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A177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2B5F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0A2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0B9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CB4C82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3968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38C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AEB4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Сидоренко Екатерина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FB85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14.06.1989 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0F9D0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7CA9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F3F3C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DBC28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1A51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7D94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70B7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F1D6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713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E6EBA69" w14:textId="77777777" w:rsidR="00AD338A" w:rsidRDefault="00AD338A">
      <w:pPr>
        <w:rPr>
          <w:sz w:val="16"/>
          <w:szCs w:val="16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505"/>
        <w:gridCol w:w="7267"/>
      </w:tblGrid>
      <w:tr w:rsidR="00AD338A" w14:paraId="135E3DC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223DC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6A755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Категория: Фитнес - эстетический - юниорки </w:t>
            </w:r>
            <w:proofErr w:type="spellStart"/>
            <w:r>
              <w:rPr>
                <w:b/>
                <w:bCs/>
                <w:sz w:val="16"/>
                <w:szCs w:val="16"/>
              </w:rPr>
              <w:t>абс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2173A85F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55A9281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F122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7A97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C676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8F24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274C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746A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EED6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7709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77D0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4D23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D1128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14FD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A44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19722CE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2FBF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3889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F51AE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Косинцева</w:t>
            </w:r>
            <w:proofErr w:type="spellEnd"/>
            <w:r>
              <w:rPr>
                <w:sz w:val="16"/>
                <w:szCs w:val="16"/>
              </w:rPr>
              <w:t xml:space="preserve"> Александра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1D476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03.07.2003 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8B69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1DB4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7235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4936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08CB57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D7D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378A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7533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E11F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D86D67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30EC8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E349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640D8C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Тарасова Ариадна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890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859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CD97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01F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14C1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2005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4544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F25B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63AB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78E3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06B472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ED6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D46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949F3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Зеленкина Софья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6DAC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22.04.2004 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4B72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2198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8F2E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AC847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62CF6D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C6EA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DBF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FF31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C98B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E9640A5" w14:textId="77777777" w:rsidR="00AD338A" w:rsidRDefault="00AD338A"/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312"/>
        <w:gridCol w:w="7460"/>
      </w:tblGrid>
      <w:tr w:rsidR="00AD338A" w14:paraId="4E777A2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3AD5B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63977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 - эстетический - мастера 35-39 лет</w:t>
            </w:r>
          </w:p>
        </w:tc>
      </w:tr>
    </w:tbl>
    <w:p w14:paraId="5896D20F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3507926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56EC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6ABC5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A86D4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3EB1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0DDB9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D353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DEB21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38D3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D392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F772C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FA8B4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E77A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1903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2F510E7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8919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6710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BCAE1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Линевич</w:t>
            </w:r>
            <w:proofErr w:type="spellEnd"/>
            <w:r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2D45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89C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393A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4F8F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EE5A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D2909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C114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0279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C82CF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  <w:p w14:paraId="0B9311B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AB2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6DB4C8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3D4E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C53B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3DE6E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Никулина Анна Борисовна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90B1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B1E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9ADB6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FA1D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14B8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BC61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A91A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3A4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E41A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8B6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ED57F4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414E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3132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B17C5A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Громова Виктория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C7EB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13.02.1990 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5C2E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2763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D66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E829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53C5E6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BDE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3951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5CD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65C0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0409F5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01DC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45A5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A10F8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Торбова</w:t>
            </w:r>
            <w:proofErr w:type="spellEnd"/>
            <w:r>
              <w:rPr>
                <w:sz w:val="16"/>
                <w:szCs w:val="16"/>
              </w:rPr>
              <w:t xml:space="preserve"> Мария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9ECB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BBED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5102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197E1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7DF1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79822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40B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A812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931C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832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B106A7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2D44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A19E8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4A899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Пармон Екатерина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E223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2FA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C651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F9F0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5217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2B6F6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1F38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94F8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9A3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91AFC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4919CE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D1FC0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F52D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AE7D1" w14:textId="77777777" w:rsidR="00AD338A" w:rsidRDefault="00AD338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Матявина</w:t>
            </w:r>
            <w:proofErr w:type="spellEnd"/>
            <w:r>
              <w:rPr>
                <w:sz w:val="16"/>
                <w:szCs w:val="16"/>
              </w:rPr>
              <w:t xml:space="preserve"> Ксения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BF63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22A7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D9C3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ED5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EA29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F8B2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99E4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AA8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67B7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B9D6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CC7E45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E38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1BD3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585F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Холодкова Евгения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0D5B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342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B552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FA3F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24E4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1533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1DD3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4F587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1F23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64D8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C29E6C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FCA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1C17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8FBF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Лазаренко Анна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793A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03.08.1990 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8C5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EFE6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1680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1263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73087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938F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C27B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51BB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B5452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99515B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7D17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7C76D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8B6A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Шадрина Юлия Георгиевна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B411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11.09.1991 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1771C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753EF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CF80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4C34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84F368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7AAA7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B18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3506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143D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734997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F735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A974C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0CBE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Белова Екатерина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B5B2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75834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ACC0F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31FE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CEE6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32322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57CC4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3D2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D062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40BA3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18F5946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10B2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5C09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A507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Ставицкая Милана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F0AB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08.09.1987 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A6AD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609C1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0A8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9119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3D09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57C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B15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61BF0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A80A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74698D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B0D2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58EC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345C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Юнусова Диана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9BDB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22.07.1989 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8ED83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9703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2338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FF4E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2E52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D316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E07E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1F29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3BA1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7A612D97" w14:textId="77777777" w:rsidR="00AD338A" w:rsidRDefault="00AD338A"/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322"/>
        <w:gridCol w:w="7450"/>
      </w:tblGrid>
      <w:tr w:rsidR="00AD338A" w14:paraId="6A0DABC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EE56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286E4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Категория: Фитнес - эстетический - мастера ст.40 лет</w:t>
            </w:r>
          </w:p>
        </w:tc>
      </w:tr>
    </w:tbl>
    <w:p w14:paraId="2983A7B1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6C459B5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5063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B7E4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78935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E5E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65CB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07596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7BB47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6085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A379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44540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1591B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424C4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D3753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0FDF425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483C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09E8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F233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Кутахова Екатерина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7FF2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10.09.1983 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552A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029A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F9ED5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2F32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7031F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FB8F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6D8F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F072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B288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2C93AD8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03E3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FE2E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909BB9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Михайлова Ксения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2F6F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12.08.1986 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8B3F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C4BCB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46E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C7D7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53F4D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A52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16176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4938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E1C6C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524B0BD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55A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48CF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1C69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Гарбар Вета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B576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22.06.1986 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5FDF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DA36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A1C39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93B4A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47201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66E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6175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97D95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379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5DCD9A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119E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BAFF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3AC35E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Ушакова Наталья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5B3C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04.03.1986 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FCAB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FAEA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DC526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1039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2B195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38E2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512CA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159B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8965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4311936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5D4A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BB20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B8B81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Макарова Оксана Валерьевна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A26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22.04.1986 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29197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C3242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4DD26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E10D6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8C3E7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034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7A6E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7F06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7EF3C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5915F9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0E8F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6A3B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4C9ED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Буря Инна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3668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24.01.1984 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015CA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C461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8B4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8F0659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358B4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EB91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FC76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93A9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8A7AA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8EC380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C2F4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E2B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C96DB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Шеметова Антонина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4217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09.12.1985 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44D6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B838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62851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8F80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F3C19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1369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9135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77CBD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9389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30BBFE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2ED34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BA64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7C690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Шевцова Анна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9866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25.08.1979 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64CF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3DCB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469C9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307E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40795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3BBF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ECE9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6B38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6208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25979C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EC6E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B27E9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F306F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Войтеховская Елена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1FA6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11.09.1985 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0007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D72F4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F98D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72B4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4FDD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BFFC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0056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C1C5A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8A40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6529FAF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1D44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AAE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ECADE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Смелкова Елена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D7EBC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19.12.1979 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C227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39A95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8E0E2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11D8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74C9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30B2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0F65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79F1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DE29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168CCBB7" w14:textId="77777777" w:rsidR="00AD338A" w:rsidRDefault="00AD338A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7233"/>
      </w:tblGrid>
      <w:tr w:rsidR="00AB5C4C" w:rsidRPr="00AB5C4C" w14:paraId="57ED00D6" w14:textId="77777777" w:rsidTr="00AB5C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FEEFE" w14:textId="77777777" w:rsidR="00AB5C4C" w:rsidRPr="00AB5C4C" w:rsidRDefault="00AB5C4C" w:rsidP="00AD338A">
            <w:pPr>
              <w:rPr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0B305301" w14:textId="77777777" w:rsidR="00AB5C4C" w:rsidRPr="00AB5C4C" w:rsidRDefault="00AB5C4C" w:rsidP="00AD338A">
            <w:pPr>
              <w:jc w:val="right"/>
              <w:rPr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 xml:space="preserve">Категория: Фитнес - эстетический - мастера </w:t>
            </w:r>
            <w:proofErr w:type="spellStart"/>
            <w:r w:rsidRPr="00AB5C4C">
              <w:rPr>
                <w:b/>
                <w:bCs/>
                <w:sz w:val="16"/>
                <w:szCs w:val="16"/>
              </w:rPr>
              <w:t>абс</w:t>
            </w:r>
            <w:proofErr w:type="spellEnd"/>
            <w:r w:rsidRPr="00AB5C4C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3A4609C7" w14:textId="77777777" w:rsidR="00AB5C4C" w:rsidRPr="00AB5C4C" w:rsidRDefault="00AB5C4C" w:rsidP="00AB5C4C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B5C4C" w:rsidRPr="00AB5C4C" w14:paraId="37C446C3" w14:textId="77777777" w:rsidTr="00AB5C4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1F0AF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№</w:t>
            </w:r>
            <w:r w:rsidRPr="00AB5C4C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AB37CC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Старт.</w:t>
            </w:r>
            <w:r w:rsidRPr="00AB5C4C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887F39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85A01F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5CAD31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CE1E0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Спорт.</w:t>
            </w:r>
            <w:r w:rsidRPr="00AB5C4C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224D9A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07F744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A5E250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80581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Сумма</w:t>
            </w:r>
            <w:r w:rsidRPr="00AB5C4C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281C07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AB5C4C">
              <w:rPr>
                <w:b/>
                <w:bCs/>
                <w:sz w:val="16"/>
                <w:szCs w:val="16"/>
              </w:rPr>
              <w:t>Занятое</w:t>
            </w:r>
            <w:r w:rsidRPr="00AB5C4C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C7FD2E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AB5C4C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AB5C4C">
              <w:rPr>
                <w:b/>
                <w:bCs/>
                <w:sz w:val="16"/>
                <w:szCs w:val="16"/>
              </w:rPr>
              <w:t>.</w:t>
            </w:r>
            <w:r w:rsidRPr="00AB5C4C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88FDF" w14:textId="77777777" w:rsidR="00AB5C4C" w:rsidRPr="00AB5C4C" w:rsidRDefault="00AB5C4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AB5C4C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AB5C4C">
              <w:rPr>
                <w:b/>
                <w:bCs/>
                <w:sz w:val="16"/>
                <w:szCs w:val="16"/>
              </w:rPr>
              <w:t>.</w:t>
            </w:r>
            <w:r w:rsidRPr="00AB5C4C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B5C4C" w:rsidRPr="00AB5C4C" w14:paraId="6A926AFB" w14:textId="77777777" w:rsidTr="00EE7A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DB7E21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82A948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4FB36" w14:textId="77777777" w:rsidR="00AB5C4C" w:rsidRPr="00AB5C4C" w:rsidRDefault="00AB5C4C" w:rsidP="00AD338A">
            <w:pPr>
              <w:rPr>
                <w:sz w:val="16"/>
                <w:szCs w:val="16"/>
              </w:rPr>
            </w:pPr>
            <w:proofErr w:type="spellStart"/>
            <w:r w:rsidRPr="00AB5C4C">
              <w:rPr>
                <w:sz w:val="16"/>
                <w:szCs w:val="16"/>
              </w:rPr>
              <w:t>Линевич</w:t>
            </w:r>
            <w:proofErr w:type="spellEnd"/>
            <w:r w:rsidRPr="00AB5C4C"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6081B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B1C435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0FB45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473FD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2765E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3DC9A" w14:textId="77777777" w:rsidR="00AB5C4C" w:rsidRPr="00AB5C4C" w:rsidRDefault="00AB5C4C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C2BB5D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9ABA33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E60116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C45234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 </w:t>
            </w:r>
          </w:p>
        </w:tc>
      </w:tr>
      <w:tr w:rsidR="00AB5C4C" w:rsidRPr="00AB5C4C" w14:paraId="34B178D2" w14:textId="77777777" w:rsidTr="00EE7AD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1F1413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1DE2A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C4D31D" w14:textId="77777777" w:rsidR="00AB5C4C" w:rsidRPr="00AB5C4C" w:rsidRDefault="00AB5C4C" w:rsidP="00AD338A">
            <w:pPr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Кутахова Екатерина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E3E1EA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10.09.1983 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EBACE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140CA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8F3197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6E4E23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B87E4B" w14:textId="77777777" w:rsidR="00AB5C4C" w:rsidRPr="00AB5C4C" w:rsidRDefault="00AB5C4C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D1B419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F70D67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CA1EF4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125E1E" w14:textId="77777777" w:rsidR="00AB5C4C" w:rsidRPr="00AB5C4C" w:rsidRDefault="00AB5C4C" w:rsidP="00AD338A">
            <w:pPr>
              <w:jc w:val="center"/>
              <w:rPr>
                <w:sz w:val="16"/>
                <w:szCs w:val="16"/>
              </w:rPr>
            </w:pPr>
            <w:r w:rsidRPr="00AB5C4C">
              <w:rPr>
                <w:sz w:val="16"/>
                <w:szCs w:val="16"/>
              </w:rPr>
              <w:t> </w:t>
            </w:r>
          </w:p>
        </w:tc>
      </w:tr>
    </w:tbl>
    <w:p w14:paraId="1774D48D" w14:textId="77777777" w:rsidR="00AD338A" w:rsidRDefault="00AD338A"/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619"/>
        <w:gridCol w:w="6153"/>
      </w:tblGrid>
      <w:tr w:rsidR="00AD338A" w14:paraId="71B85BE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AEAE7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29D46" w14:textId="77777777" w:rsidR="00AD338A" w:rsidRDefault="00AD338A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Категория: Велнес-фитнес </w:t>
            </w:r>
            <w:proofErr w:type="spellStart"/>
            <w:r>
              <w:rPr>
                <w:b/>
                <w:bCs/>
                <w:sz w:val="16"/>
                <w:szCs w:val="16"/>
              </w:rPr>
              <w:t>абс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48AB503D" w14:textId="77777777" w:rsidR="00AD338A" w:rsidRDefault="00AD338A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AD338A" w14:paraId="0979F12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2166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  <w:r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91D92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Старт.</w:t>
            </w:r>
            <w:r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5DEC7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05821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1A9AE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73AD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Спорт.</w:t>
            </w:r>
            <w:r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8767C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657F9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9DEFF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CB9ED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Сумма</w:t>
            </w:r>
            <w:r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5720A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Занятое</w:t>
            </w:r>
            <w:r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E4EBA2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08563" w14:textId="77777777" w:rsidR="00AD338A" w:rsidRDefault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AD338A" w14:paraId="20C891A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4EB8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CD17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CB53E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Аношкина Алина Антоновна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204D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24.04.1991 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03C36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2E5D8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85D9E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2C618C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A707F6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E9228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DDD3A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B1B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B690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75995A8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772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DAE7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BEB06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Павлюченко Оксана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3F12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21.03.1980 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7A3A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D73B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D199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C3F40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36253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FEF7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22528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85E93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10E9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F3DF68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328BD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B83C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6A7C58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Исаева Наталья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1382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25.07.1985 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42FCA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2F15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50DD8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4EB4B1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6DCCB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1203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D372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A4304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9B47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00CE520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286294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A9C0F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1D28C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Олейникова Анастасия Михайловна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742AB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54CB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C39CE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2785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E8527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71F2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404D9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ACA35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C10C5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C3447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D338A" w14:paraId="3520152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E706D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BC5D0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009515" w14:textId="77777777" w:rsidR="00AD338A" w:rsidRDefault="00AD33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Яковлева Мария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4436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19.09.1980 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9F11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224403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980653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3772D2" w14:textId="77777777" w:rsidR="00AD338A" w:rsidRDefault="00AD338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CC5DE" w14:textId="77777777" w:rsidR="00AD338A" w:rsidRDefault="00AD33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FBEDA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96591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A6A9C" w14:textId="77777777" w:rsidR="00AD338A" w:rsidRDefault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88AC2" w14:textId="77777777" w:rsidR="00AD338A" w:rsidRDefault="00AD3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AD79F55" w14:textId="77777777" w:rsidR="00AD338A" w:rsidRDefault="00AD338A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5"/>
        <w:gridCol w:w="5457"/>
      </w:tblGrid>
      <w:tr w:rsidR="00F217A6" w:rsidRPr="00F217A6" w14:paraId="4B0F2468" w14:textId="77777777" w:rsidTr="00F217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83B86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2FE04DA3" w14:textId="77777777" w:rsidR="00F217A6" w:rsidRPr="00F217A6" w:rsidRDefault="00F217A6" w:rsidP="00AD338A">
            <w:pPr>
              <w:jc w:val="right"/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 xml:space="preserve">Категория: Атлетик </w:t>
            </w:r>
            <w:proofErr w:type="spellStart"/>
            <w:r w:rsidRPr="00F217A6">
              <w:rPr>
                <w:b/>
                <w:bCs/>
                <w:sz w:val="16"/>
                <w:szCs w:val="16"/>
              </w:rPr>
              <w:t>абс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1EF47A7B" w14:textId="77777777" w:rsidR="00F217A6" w:rsidRPr="00F217A6" w:rsidRDefault="00F217A6" w:rsidP="00F217A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F217A6" w:rsidRPr="00F217A6" w14:paraId="62EC2390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0B8C37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0ED10D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76CCF8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A2197D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B8B09E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C7FEE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Спорт.</w:t>
            </w:r>
            <w:r w:rsidRPr="00F217A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A4A1D4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13016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FE8F50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Сумма</w:t>
            </w:r>
            <w:r w:rsidRPr="00F217A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CCC94D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Занятое</w:t>
            </w:r>
            <w:r w:rsidRPr="00F217A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3759F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D44F1E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F217A6" w:rsidRPr="00F217A6" w14:paraId="59FE1BE6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D3A36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ED680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7BEC5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Василевский Дмитрий Васильевич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AE7657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24.05.1997 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FEBB3A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16ED2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E54475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801200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F4725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99124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603F8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732924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F217A6" w:rsidRPr="00F217A6" w14:paraId="1CFA3853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12DE2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C9FD15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F017E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Сидоров Александр Игоревич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92A26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27.01.1994 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02B272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84938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1DAE1D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AD6E38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6A3276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EA3B8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7BB54B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E6C401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F217A6" w:rsidRPr="00F217A6" w14:paraId="760DE71E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4F9973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BEADA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1A1BC5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Сафонов Борис Юрьевич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A81E85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13.01.1991 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7B8D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C13B6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CF8A6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1BAF60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23E31F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CD06BC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883868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8CD04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F217A6" w:rsidRPr="00F217A6" w14:paraId="65C90D45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6873D8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30E861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FB2F1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Ситковский Максим Сергеевич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90C25B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24.05.1985 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7D121A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2C186E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B21B84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D64B7A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1A6DD2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3FDB5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590297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51BD2" w14:textId="77777777" w:rsidR="00F217A6" w:rsidRPr="00F217A6" w:rsidRDefault="00F217A6" w:rsidP="00AD338A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</w:tbl>
    <w:p w14:paraId="6D0F02EE" w14:textId="77777777" w:rsidR="00F217A6" w:rsidRDefault="00F217A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5"/>
        <w:gridCol w:w="6877"/>
      </w:tblGrid>
      <w:tr w:rsidR="00F217A6" w:rsidRPr="00F217A6" w14:paraId="15FDB0EF" w14:textId="77777777" w:rsidTr="00F217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04FC1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6530A382" w14:textId="77777777" w:rsidR="00F217A6" w:rsidRPr="00F217A6" w:rsidRDefault="00F217A6" w:rsidP="00AD338A">
            <w:pPr>
              <w:jc w:val="right"/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Категория: Пляжный бодибилдинг 179 см</w:t>
            </w:r>
          </w:p>
        </w:tc>
      </w:tr>
    </w:tbl>
    <w:p w14:paraId="40797A38" w14:textId="77777777" w:rsidR="00F217A6" w:rsidRPr="00F217A6" w:rsidRDefault="00F217A6" w:rsidP="00F217A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F217A6" w:rsidRPr="00F217A6" w14:paraId="2486585A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2956E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3B63B1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6C691F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09B2CA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CB1D8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DF89BA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Спорт.</w:t>
            </w:r>
            <w:r w:rsidRPr="00F217A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B391BE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AF273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640A1C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Сумма</w:t>
            </w:r>
            <w:r w:rsidRPr="00F217A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E48FF8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Занятое</w:t>
            </w:r>
            <w:r w:rsidRPr="00F217A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3CE9F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A8612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F217A6" w14:paraId="74F5B3CB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F8394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9542B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EE27E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Ильин Александр Сергеевич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A3D2B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21.04.1997 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D69EC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950C6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09D7C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70F7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9D20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CA2E8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68CE4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BE920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6D3336" w:rsidRPr="00F217A6" w14:paraId="1CE240E5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FF5FF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266D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F4E12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proofErr w:type="spellStart"/>
            <w:r w:rsidRPr="00F217A6">
              <w:rPr>
                <w:sz w:val="16"/>
                <w:szCs w:val="16"/>
              </w:rPr>
              <w:t>Кадомов</w:t>
            </w:r>
            <w:proofErr w:type="spellEnd"/>
            <w:r w:rsidRPr="00F217A6">
              <w:rPr>
                <w:sz w:val="16"/>
                <w:szCs w:val="16"/>
              </w:rPr>
              <w:t xml:space="preserve"> </w:t>
            </w:r>
            <w:proofErr w:type="spellStart"/>
            <w:r w:rsidRPr="00F217A6">
              <w:rPr>
                <w:sz w:val="16"/>
                <w:szCs w:val="16"/>
              </w:rPr>
              <w:t>Собиржан</w:t>
            </w:r>
            <w:proofErr w:type="spellEnd"/>
            <w:r w:rsidRPr="00F217A6">
              <w:rPr>
                <w:sz w:val="16"/>
                <w:szCs w:val="16"/>
              </w:rPr>
              <w:t xml:space="preserve"> </w:t>
            </w:r>
            <w:proofErr w:type="spellStart"/>
            <w:r w:rsidRPr="00F217A6">
              <w:rPr>
                <w:sz w:val="16"/>
                <w:szCs w:val="16"/>
              </w:rPr>
              <w:t>Махмуджонович</w:t>
            </w:r>
            <w:proofErr w:type="spellEnd"/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62E2D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06.06.0200 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A4B42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9F636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450B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89331B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7A563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4B74A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C6BBE7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235E37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6D3336" w:rsidRPr="00F217A6" w14:paraId="44868484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04DA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10164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35903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proofErr w:type="spellStart"/>
            <w:r w:rsidRPr="00F217A6">
              <w:rPr>
                <w:sz w:val="16"/>
                <w:szCs w:val="16"/>
              </w:rPr>
              <w:t>Кордюк</w:t>
            </w:r>
            <w:proofErr w:type="spellEnd"/>
            <w:r w:rsidRPr="00F217A6">
              <w:rPr>
                <w:sz w:val="16"/>
                <w:szCs w:val="16"/>
              </w:rPr>
              <w:t xml:space="preserve"> Николай Валерьевич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EAC35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31.07.1986 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54FF8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DBC1D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A87994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4CCAD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0EEDD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C7AA2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D83C1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85291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6D3336" w:rsidRPr="00F217A6" w14:paraId="309F04EB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968D0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AD0D8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EDA321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proofErr w:type="spellStart"/>
            <w:r w:rsidRPr="00F217A6">
              <w:rPr>
                <w:sz w:val="16"/>
                <w:szCs w:val="16"/>
              </w:rPr>
              <w:t>Маргиев</w:t>
            </w:r>
            <w:proofErr w:type="spellEnd"/>
            <w:r w:rsidRPr="00F217A6">
              <w:rPr>
                <w:sz w:val="16"/>
                <w:szCs w:val="16"/>
              </w:rPr>
              <w:t xml:space="preserve"> Аслан </w:t>
            </w:r>
            <w:proofErr w:type="spellStart"/>
            <w:r w:rsidRPr="00F217A6">
              <w:rPr>
                <w:sz w:val="16"/>
                <w:szCs w:val="16"/>
              </w:rPr>
              <w:t>Джониевич</w:t>
            </w:r>
            <w:proofErr w:type="spellEnd"/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7F8B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26.12.1997 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D422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Республика Северная Осетия - Алания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4F721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D89E5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217A6">
              <w:rPr>
                <w:sz w:val="16"/>
                <w:szCs w:val="16"/>
              </w:rPr>
              <w:t>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40570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57DAC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217A6">
              <w:rPr>
                <w:sz w:val="16"/>
                <w:szCs w:val="16"/>
              </w:rPr>
              <w:t>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0A3F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4FF46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5F146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  <w:tr w:rsidR="006D3336" w:rsidRPr="00F217A6" w14:paraId="17AD47AA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8C801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BC31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7E1B5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Некрасов Даниил Дмитриевич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AB7D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05.10.2003 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AC94B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12A7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5BFE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AF3FF4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5615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3F71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8ACE8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22BCA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</w:tbl>
    <w:p w14:paraId="6DA30BA3" w14:textId="77777777" w:rsidR="00F217A6" w:rsidRPr="00F217A6" w:rsidRDefault="00F217A6" w:rsidP="00F217A6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6944"/>
      </w:tblGrid>
      <w:tr w:rsidR="00F217A6" w:rsidRPr="00F217A6" w14:paraId="0BF6F92A" w14:textId="77777777" w:rsidTr="00F217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265FA" w14:textId="77777777" w:rsidR="00F217A6" w:rsidRPr="00F217A6" w:rsidRDefault="00F217A6" w:rsidP="00AD338A">
            <w:pPr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2E0EE1BE" w14:textId="77777777" w:rsidR="00F217A6" w:rsidRPr="00F217A6" w:rsidRDefault="00F217A6" w:rsidP="00AD338A">
            <w:pPr>
              <w:jc w:val="right"/>
              <w:rPr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Категория: Пляжный бодибилдинг 179+ см</w:t>
            </w:r>
          </w:p>
        </w:tc>
      </w:tr>
    </w:tbl>
    <w:p w14:paraId="1CC16A25" w14:textId="77777777" w:rsidR="00F217A6" w:rsidRPr="00F217A6" w:rsidRDefault="00F217A6" w:rsidP="00F217A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F217A6" w:rsidRPr="00F217A6" w14:paraId="3631D00F" w14:textId="77777777" w:rsidTr="00F217A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1D586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39457B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0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B4452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E8BFF4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0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8B607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C01D6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Спорт.</w:t>
            </w:r>
            <w:r w:rsidRPr="00F217A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F39AB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44478A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793A9F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Сумма</w:t>
            </w:r>
            <w:r w:rsidRPr="00F217A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AB629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F217A6">
              <w:rPr>
                <w:b/>
                <w:bCs/>
                <w:sz w:val="16"/>
                <w:szCs w:val="16"/>
              </w:rPr>
              <w:t>Занятое</w:t>
            </w:r>
            <w:r w:rsidRPr="00F217A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B18E9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B79090" w14:textId="77777777" w:rsidR="00F217A6" w:rsidRPr="00F217A6" w:rsidRDefault="00F217A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17A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F217A6">
              <w:rPr>
                <w:b/>
                <w:bCs/>
                <w:sz w:val="16"/>
                <w:szCs w:val="16"/>
              </w:rPr>
              <w:t>.</w:t>
            </w:r>
            <w:r w:rsidRPr="00F217A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F217A6" w14:paraId="3755CD98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07B11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21401B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51E9B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proofErr w:type="spellStart"/>
            <w:r w:rsidRPr="00F217A6">
              <w:rPr>
                <w:sz w:val="16"/>
                <w:szCs w:val="16"/>
              </w:rPr>
              <w:t>Ланчиков</w:t>
            </w:r>
            <w:proofErr w:type="spellEnd"/>
            <w:r w:rsidRPr="00F217A6">
              <w:rPr>
                <w:sz w:val="16"/>
                <w:szCs w:val="16"/>
              </w:rPr>
              <w:t xml:space="preserve"> Никита Валерьевич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93EF2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24.08.2001 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49C87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9D34C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FEC08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2D267B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2A06F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59164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B79920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7A2E7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</w:t>
            </w:r>
          </w:p>
        </w:tc>
      </w:tr>
      <w:tr w:rsidR="006D3336" w:rsidRPr="00F217A6" w14:paraId="596D0047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BD20C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A0377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7D4FD0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proofErr w:type="spellStart"/>
            <w:r w:rsidRPr="00F217A6">
              <w:rPr>
                <w:sz w:val="16"/>
                <w:szCs w:val="16"/>
              </w:rPr>
              <w:t>Николаюк</w:t>
            </w:r>
            <w:proofErr w:type="spellEnd"/>
            <w:r w:rsidRPr="00F217A6">
              <w:rPr>
                <w:sz w:val="16"/>
                <w:szCs w:val="16"/>
              </w:rPr>
              <w:t xml:space="preserve"> Юрий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BA83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19.10.2002 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13507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Кемеровская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FC085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D9A1D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21941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3ADC9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C98F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F42F77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DC0D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</w:t>
            </w:r>
          </w:p>
        </w:tc>
      </w:tr>
      <w:tr w:rsidR="006D3336" w:rsidRPr="00F217A6" w14:paraId="7CE59530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098E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6D27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45B46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Субботин Александр Андреевич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CE499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16.10.1985 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E9484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865DE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E254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7959C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61597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2703B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C676B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C5589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</w:t>
            </w:r>
          </w:p>
        </w:tc>
      </w:tr>
      <w:tr w:rsidR="006D3336" w:rsidRPr="00F217A6" w14:paraId="5856894D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9952F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0FAEC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20B13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Синяков Артур Валерьевич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5FA38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17.06.1997 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07044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AFC9D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DE9DC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5804D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BF217F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74DA1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E016E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DB4E4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</w:t>
            </w:r>
          </w:p>
        </w:tc>
      </w:tr>
      <w:tr w:rsidR="006D3336" w:rsidRPr="00F217A6" w14:paraId="7D7B925D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E3FD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2FD8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05249F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Косилов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AB5E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19.10.1993 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0196C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02B9F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A633B8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1AE9C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7E35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287AB5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F85B4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19CD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</w:t>
            </w:r>
          </w:p>
        </w:tc>
      </w:tr>
      <w:tr w:rsidR="006D3336" w:rsidRPr="00F217A6" w14:paraId="3DF6315F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AEFF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C401F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D100B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Морев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D344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17.09.1986 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BAC60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4B022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9DB03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7EDE7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2A427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43CB8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E307A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A87751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</w:t>
            </w:r>
          </w:p>
        </w:tc>
      </w:tr>
      <w:tr w:rsidR="006D3336" w:rsidRPr="00F217A6" w14:paraId="5A090569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D0E646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1EE05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90A246" w14:textId="77777777" w:rsidR="006D3336" w:rsidRPr="00F217A6" w:rsidRDefault="006D3336" w:rsidP="006D3336">
            <w:pPr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Елин Илья Михайлович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E344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17.04.1981 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17F092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74B8D3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E361CC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F217A6">
              <w:rPr>
                <w:sz w:val="16"/>
                <w:szCs w:val="16"/>
              </w:rPr>
              <w:t>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BC5B9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4D125E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F217A6">
              <w:rPr>
                <w:sz w:val="16"/>
                <w:szCs w:val="16"/>
              </w:rPr>
              <w:t>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6508D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0D181A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25FFB" w14:textId="77777777" w:rsidR="006D3336" w:rsidRPr="00F217A6" w:rsidRDefault="006D3336" w:rsidP="006D3336">
            <w:pPr>
              <w:jc w:val="center"/>
              <w:rPr>
                <w:sz w:val="16"/>
                <w:szCs w:val="16"/>
              </w:rPr>
            </w:pPr>
            <w:r w:rsidRPr="00F217A6">
              <w:rPr>
                <w:sz w:val="16"/>
                <w:szCs w:val="16"/>
              </w:rPr>
              <w:t> </w:t>
            </w:r>
          </w:p>
        </w:tc>
      </w:tr>
    </w:tbl>
    <w:p w14:paraId="27217645" w14:textId="77777777" w:rsidR="00F217A6" w:rsidRDefault="00F217A6"/>
    <w:p w14:paraId="49C308D6" w14:textId="77777777" w:rsidR="008350A0" w:rsidRDefault="008350A0"/>
    <w:p w14:paraId="5A36D66D" w14:textId="77777777" w:rsidR="008350A0" w:rsidRDefault="008350A0"/>
    <w:p w14:paraId="04CD07E4" w14:textId="77777777" w:rsidR="008350A0" w:rsidRDefault="008350A0"/>
    <w:p w14:paraId="48B465B5" w14:textId="77777777" w:rsidR="00AA5FF1" w:rsidRDefault="00AA5FF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5"/>
        <w:gridCol w:w="6727"/>
      </w:tblGrid>
      <w:tr w:rsidR="006D3336" w:rsidRPr="006D3336" w14:paraId="08F33065" w14:textId="77777777" w:rsidTr="006D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EAD37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0737F65E" w14:textId="77777777" w:rsidR="006D3336" w:rsidRPr="006D3336" w:rsidRDefault="006D3336" w:rsidP="00AD338A">
            <w:pPr>
              <w:jc w:val="right"/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 xml:space="preserve">Категория: Пляжный бодибилдинг </w:t>
            </w:r>
            <w:proofErr w:type="spellStart"/>
            <w:r w:rsidRPr="006D3336">
              <w:rPr>
                <w:b/>
                <w:bCs/>
                <w:sz w:val="16"/>
                <w:szCs w:val="16"/>
              </w:rPr>
              <w:t>абс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749447AA" w14:textId="77777777" w:rsidR="006D3336" w:rsidRPr="006D3336" w:rsidRDefault="006D3336" w:rsidP="006D333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6D3336" w:rsidRPr="006D3336" w14:paraId="45192EDA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8E2EB4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A2A99A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1365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9D6BD6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EC33C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D4D47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Спорт.</w:t>
            </w:r>
            <w:r w:rsidRPr="006D333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E81394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43E4B7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AA130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Сумма</w:t>
            </w:r>
            <w:r w:rsidRPr="006D333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A9BA0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Занятое</w:t>
            </w:r>
            <w:r w:rsidRPr="006D333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51A1D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BB6B8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6D3336" w14:paraId="2F57F9CB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2730F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F6B45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131E97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Ильин Александр Сергеевич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896F9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21.04.1997 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8B64C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A4F29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C5B35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43E8D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48E2E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5FE2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64F60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EBFF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68F104BD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16B30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DE8B3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9003B0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proofErr w:type="spellStart"/>
            <w:r w:rsidRPr="006D3336">
              <w:rPr>
                <w:sz w:val="16"/>
                <w:szCs w:val="16"/>
              </w:rPr>
              <w:t>Ланчиков</w:t>
            </w:r>
            <w:proofErr w:type="spellEnd"/>
            <w:r w:rsidRPr="006D3336">
              <w:rPr>
                <w:sz w:val="16"/>
                <w:szCs w:val="16"/>
              </w:rPr>
              <w:t xml:space="preserve"> Никита Валерьевич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A6C0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24.08.2001 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4004E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08747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69110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F604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DCA39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7C82A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AC9C8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FEB84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</w:tbl>
    <w:p w14:paraId="014FAB4B" w14:textId="77777777" w:rsidR="00AA5FF1" w:rsidRPr="006D3336" w:rsidRDefault="00AA5FF1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8"/>
        <w:gridCol w:w="6044"/>
      </w:tblGrid>
      <w:tr w:rsidR="006D3336" w:rsidRPr="006D3336" w14:paraId="368C86C3" w14:textId="77777777" w:rsidTr="006D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B0D8C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6DF3A1A1" w14:textId="77777777" w:rsidR="006D3336" w:rsidRPr="006D3336" w:rsidRDefault="006D3336" w:rsidP="00AD338A">
            <w:pPr>
              <w:jc w:val="right"/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Категория: Бодибилдинг 80 кг</w:t>
            </w:r>
          </w:p>
        </w:tc>
      </w:tr>
    </w:tbl>
    <w:p w14:paraId="481AC89F" w14:textId="77777777" w:rsidR="006D3336" w:rsidRPr="006D3336" w:rsidRDefault="006D3336" w:rsidP="006D333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6D3336" w:rsidRPr="006D3336" w14:paraId="5409DEDF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F572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1023E8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E247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0ACBDE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3BD23F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DA97C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Спорт.</w:t>
            </w:r>
            <w:r w:rsidRPr="006D333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BB16B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238A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333B67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Сумма</w:t>
            </w:r>
            <w:r w:rsidRPr="006D333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7A99C4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Занятое</w:t>
            </w:r>
            <w:r w:rsidRPr="006D333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69B94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6117E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6D3336" w14:paraId="774DFA84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B7F18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9535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BFB44F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 xml:space="preserve">Антонов Сергей </w:t>
            </w:r>
            <w:proofErr w:type="spellStart"/>
            <w:r w:rsidRPr="006D3336">
              <w:rPr>
                <w:sz w:val="16"/>
                <w:szCs w:val="16"/>
              </w:rPr>
              <w:t>Сергеевичч</w:t>
            </w:r>
            <w:proofErr w:type="spellEnd"/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7503E7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08.07.1985 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23A08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D1BB7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2E54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F2D57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34B8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5876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497DC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BD81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1A089253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90861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464F1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12374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proofErr w:type="spellStart"/>
            <w:r w:rsidRPr="006D3336">
              <w:rPr>
                <w:sz w:val="16"/>
                <w:szCs w:val="16"/>
              </w:rPr>
              <w:t>Зиатдинов</w:t>
            </w:r>
            <w:proofErr w:type="spellEnd"/>
            <w:r w:rsidRPr="006D3336">
              <w:rPr>
                <w:sz w:val="16"/>
                <w:szCs w:val="16"/>
              </w:rPr>
              <w:t xml:space="preserve"> Айдар </w:t>
            </w:r>
            <w:proofErr w:type="spellStart"/>
            <w:r w:rsidRPr="006D3336">
              <w:rPr>
                <w:sz w:val="16"/>
                <w:szCs w:val="16"/>
              </w:rPr>
              <w:t>Гуммарович</w:t>
            </w:r>
            <w:proofErr w:type="spellEnd"/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C9F1E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30.04.1990 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531AA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2D87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A7AFA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AE37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C492B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3C309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211C1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ECB4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668E0878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E22A7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849097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BDDE0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Вохмянин Ростислав Дмитриевич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BBF3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24.07.2008 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9400A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E974F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9C67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03BE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77B0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8125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354A9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7A229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</w:tbl>
    <w:p w14:paraId="71E7C8F8" w14:textId="77777777" w:rsidR="006D3336" w:rsidRPr="006D3336" w:rsidRDefault="006D3336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8"/>
        <w:gridCol w:w="6044"/>
      </w:tblGrid>
      <w:tr w:rsidR="006D3336" w:rsidRPr="006D3336" w14:paraId="6E17E5FE" w14:textId="77777777" w:rsidTr="006D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5C914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32CFEF30" w14:textId="77777777" w:rsidR="006D3336" w:rsidRPr="006D3336" w:rsidRDefault="006D3336" w:rsidP="00AD338A">
            <w:pPr>
              <w:jc w:val="right"/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Категория: Бодибилдинг 90 кг</w:t>
            </w:r>
          </w:p>
        </w:tc>
      </w:tr>
    </w:tbl>
    <w:p w14:paraId="25DF2E25" w14:textId="77777777" w:rsidR="006D3336" w:rsidRPr="006D3336" w:rsidRDefault="006D3336" w:rsidP="006D333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6D3336" w:rsidRPr="006D3336" w14:paraId="0C6DA46E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A186E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82FB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C688F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41C6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A17453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8921C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Спорт.</w:t>
            </w:r>
            <w:r w:rsidRPr="006D333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9FCAF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2FAE7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453D2F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Сумма</w:t>
            </w:r>
            <w:r w:rsidRPr="006D333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91D34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Занятое</w:t>
            </w:r>
            <w:r w:rsidRPr="006D333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F20160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B7D2A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6D3336" w14:paraId="02E2D131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49C03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FD6E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4E683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Вохмянин Дмитрий Владимирович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CC141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25.03.1987 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AC04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EE6B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5D78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ABA0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B0544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9EBDD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E630A7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E57C6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01D15420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000B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A95ED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8BC44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Кузнечиков Александр Михайлович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4B6C3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14.05.1988 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829EC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12A96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FA0F11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20C49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1836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BBF8D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47115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706B4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52671778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94F95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F1EE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C27F82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Сафонов Борис Юрьевич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2590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13.01.1991 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EEB6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D9207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C027F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CAE0D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F658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7B1D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BE098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804F1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</w:tbl>
    <w:p w14:paraId="57FC48EF" w14:textId="77777777" w:rsidR="006D3336" w:rsidRPr="006D3336" w:rsidRDefault="006D3336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8"/>
        <w:gridCol w:w="6144"/>
      </w:tblGrid>
      <w:tr w:rsidR="006D3336" w:rsidRPr="006D3336" w14:paraId="69E85812" w14:textId="77777777" w:rsidTr="006D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6D9B6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445AC946" w14:textId="77777777" w:rsidR="006D3336" w:rsidRPr="006D3336" w:rsidRDefault="006D3336" w:rsidP="00AD338A">
            <w:pPr>
              <w:jc w:val="right"/>
              <w:rPr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Категория: Бодибилдинг 90+ кг</w:t>
            </w:r>
          </w:p>
        </w:tc>
      </w:tr>
    </w:tbl>
    <w:p w14:paraId="11879BFC" w14:textId="77777777" w:rsidR="006D3336" w:rsidRPr="006D3336" w:rsidRDefault="006D3336" w:rsidP="006D3336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6D3336" w:rsidRPr="006D3336" w14:paraId="608527E4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77C62D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FA6597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8495E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C36A32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CDF234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1A06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Спорт.</w:t>
            </w:r>
            <w:r w:rsidRPr="006D3336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3CF16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C4B0B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7CCD9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Сумма</w:t>
            </w:r>
            <w:r w:rsidRPr="006D3336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8A716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3336">
              <w:rPr>
                <w:b/>
                <w:bCs/>
                <w:sz w:val="16"/>
                <w:szCs w:val="16"/>
              </w:rPr>
              <w:t>Занятое</w:t>
            </w:r>
            <w:r w:rsidRPr="006D3336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2C7A31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88F7C" w14:textId="77777777" w:rsidR="006D3336" w:rsidRPr="006D3336" w:rsidRDefault="006D3336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3336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6D3336">
              <w:rPr>
                <w:b/>
                <w:bCs/>
                <w:sz w:val="16"/>
                <w:szCs w:val="16"/>
              </w:rPr>
              <w:t>.</w:t>
            </w:r>
            <w:r w:rsidRPr="006D3336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3336" w:rsidRPr="006D3336" w14:paraId="4B7BFD47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58373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4BE61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C7E756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Стасюк Дмитрий Григорьевич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02B14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07.01.1992 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588F6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81E6E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8474F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87753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A921F1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7D54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0E87A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79AD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0EF866DD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B0581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07F9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9C7D48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Крутько Алексей Владимирович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7F058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16.09.2005 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02F13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EDA72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33200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136C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7EBEE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6EFC5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D252B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BC2587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743D249C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8EF65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8C4697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7CB511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proofErr w:type="spellStart"/>
            <w:r w:rsidRPr="006D3336">
              <w:rPr>
                <w:sz w:val="16"/>
                <w:szCs w:val="16"/>
              </w:rPr>
              <w:t>Ловга</w:t>
            </w:r>
            <w:proofErr w:type="spellEnd"/>
            <w:r w:rsidRPr="006D3336">
              <w:rPr>
                <w:sz w:val="16"/>
                <w:szCs w:val="16"/>
              </w:rPr>
              <w:t xml:space="preserve"> Станислав Владимирович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3B3F7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30.11.1990 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FDABF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BAFB5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4A40C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A4074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7373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CDC9F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CAD1AB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A500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48EEDCC3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26F7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B906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0C87E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Морев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85F45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17.09.1986 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1B973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4AE7C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26A9E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1017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250C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D1C99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309EB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46D1E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615C917B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9802E1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B323A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B235F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Калинин Алексей Павлович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38B06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06.03.1989 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5394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Хабаровский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390B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D4A01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0E6EB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B478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B35A4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9B795E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8BAC44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  <w:tr w:rsidR="006D3336" w:rsidRPr="006D3336" w14:paraId="73E3E54B" w14:textId="77777777" w:rsidTr="006D333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46014A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AC330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2F31EB" w14:textId="77777777" w:rsidR="006D3336" w:rsidRPr="006D3336" w:rsidRDefault="006D3336" w:rsidP="00AD338A">
            <w:pPr>
              <w:rPr>
                <w:sz w:val="16"/>
                <w:szCs w:val="16"/>
              </w:rPr>
            </w:pPr>
            <w:proofErr w:type="spellStart"/>
            <w:r w:rsidRPr="006D3336">
              <w:rPr>
                <w:sz w:val="16"/>
                <w:szCs w:val="16"/>
              </w:rPr>
              <w:t>Кугот</w:t>
            </w:r>
            <w:proofErr w:type="spellEnd"/>
            <w:r w:rsidRPr="006D3336">
              <w:rPr>
                <w:sz w:val="16"/>
                <w:szCs w:val="16"/>
              </w:rPr>
              <w:t xml:space="preserve"> Денис Викторович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9AE70D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01.08.1984 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EC006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39B25F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CBAA8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11983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0895D9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697DF3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119E22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C4370" w14:textId="77777777" w:rsidR="006D3336" w:rsidRPr="006D3336" w:rsidRDefault="006D3336" w:rsidP="00AD338A">
            <w:pPr>
              <w:jc w:val="center"/>
              <w:rPr>
                <w:sz w:val="16"/>
                <w:szCs w:val="16"/>
              </w:rPr>
            </w:pPr>
            <w:r w:rsidRPr="006D3336">
              <w:rPr>
                <w:sz w:val="16"/>
                <w:szCs w:val="16"/>
              </w:rPr>
              <w:t> </w:t>
            </w:r>
          </w:p>
        </w:tc>
      </w:tr>
    </w:tbl>
    <w:p w14:paraId="08E064A3" w14:textId="77777777" w:rsidR="006D3336" w:rsidRDefault="006D333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6"/>
        <w:gridCol w:w="6956"/>
      </w:tblGrid>
      <w:tr w:rsidR="00811F2C" w:rsidRPr="00811F2C" w14:paraId="15953149" w14:textId="77777777" w:rsidTr="00811F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17465" w14:textId="77777777" w:rsidR="00811F2C" w:rsidRPr="00811F2C" w:rsidRDefault="00811F2C" w:rsidP="00AD338A">
            <w:pPr>
              <w:rPr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385AFC7E" w14:textId="77777777" w:rsidR="00811F2C" w:rsidRPr="00811F2C" w:rsidRDefault="00811F2C" w:rsidP="00AD338A">
            <w:pPr>
              <w:jc w:val="right"/>
              <w:rPr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Категория: Бодибилдинг мужчины-</w:t>
            </w:r>
            <w:proofErr w:type="spellStart"/>
            <w:r w:rsidRPr="00811F2C">
              <w:rPr>
                <w:b/>
                <w:bCs/>
                <w:sz w:val="16"/>
                <w:szCs w:val="16"/>
              </w:rPr>
              <w:t>абс.кат</w:t>
            </w:r>
            <w:proofErr w:type="spellEnd"/>
            <w:r w:rsidRPr="00811F2C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17908A40" w14:textId="77777777" w:rsidR="00811F2C" w:rsidRPr="00811F2C" w:rsidRDefault="00811F2C" w:rsidP="00811F2C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811F2C" w:rsidRPr="00811F2C" w14:paraId="3D6C736C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146CBA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BED3D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93CEB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D2AB4F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02C86C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F9F18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Спорт.</w:t>
            </w:r>
            <w:r w:rsidRPr="00811F2C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7169E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CB5608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B0584E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Сумма</w:t>
            </w:r>
            <w:r w:rsidRPr="00811F2C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389BA7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811F2C">
              <w:rPr>
                <w:b/>
                <w:bCs/>
                <w:sz w:val="16"/>
                <w:szCs w:val="16"/>
              </w:rPr>
              <w:t>Занятое</w:t>
            </w:r>
            <w:r w:rsidRPr="00811F2C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B81E0C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11F2C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811F2C">
              <w:rPr>
                <w:b/>
                <w:bCs/>
                <w:sz w:val="16"/>
                <w:szCs w:val="16"/>
              </w:rPr>
              <w:t>.</w:t>
            </w:r>
            <w:r w:rsidRPr="00811F2C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59E09" w14:textId="77777777" w:rsidR="00811F2C" w:rsidRPr="00811F2C" w:rsidRDefault="00811F2C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11F2C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811F2C">
              <w:rPr>
                <w:b/>
                <w:bCs/>
                <w:sz w:val="16"/>
                <w:szCs w:val="16"/>
              </w:rPr>
              <w:t>.</w:t>
            </w:r>
            <w:r w:rsidRPr="00811F2C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811F2C" w:rsidRPr="00811F2C" w14:paraId="1AED757A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4B9E6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C60DA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0C8327" w14:textId="77777777" w:rsidR="00811F2C" w:rsidRPr="00811F2C" w:rsidRDefault="00811F2C" w:rsidP="00AD338A">
            <w:pPr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Стасюк Дмитрий Григорьевич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067F4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07.01.1992 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70CDFC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B2E4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4B9C61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BB2ACC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5D42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91311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AD5BC7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A6AAA6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</w:tr>
      <w:tr w:rsidR="00811F2C" w:rsidRPr="00811F2C" w14:paraId="7F28D1BD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C094A0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1286A8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C4AE47" w14:textId="77777777" w:rsidR="00811F2C" w:rsidRPr="00811F2C" w:rsidRDefault="00811F2C" w:rsidP="00AD338A">
            <w:pPr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Вохмянин Дмитрий Владимирович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EAC10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25.03.1987 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BCC96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E46A1C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C7A94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B62BC3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B9B44E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46CD5B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40FEA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769B1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</w:tr>
      <w:tr w:rsidR="00811F2C" w:rsidRPr="00811F2C" w14:paraId="5EFDE2BD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340AF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D571B0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7726EF" w14:textId="77777777" w:rsidR="00811F2C" w:rsidRPr="00811F2C" w:rsidRDefault="00811F2C" w:rsidP="00AD338A">
            <w:pPr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Антонов Сергей Сергеевич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D68EE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08.07.1985 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4F3E96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0EF50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99C69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426BDE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10A14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C605C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95AA6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47791B" w14:textId="77777777" w:rsidR="00811F2C" w:rsidRPr="00811F2C" w:rsidRDefault="00811F2C" w:rsidP="00AD338A">
            <w:pPr>
              <w:jc w:val="center"/>
              <w:rPr>
                <w:sz w:val="16"/>
                <w:szCs w:val="16"/>
              </w:rPr>
            </w:pPr>
            <w:r w:rsidRPr="00811F2C">
              <w:rPr>
                <w:sz w:val="16"/>
                <w:szCs w:val="16"/>
              </w:rPr>
              <w:t> </w:t>
            </w:r>
          </w:p>
        </w:tc>
      </w:tr>
    </w:tbl>
    <w:p w14:paraId="4CF05602" w14:textId="77777777" w:rsidR="00EF0441" w:rsidRDefault="00EF044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7802"/>
      </w:tblGrid>
      <w:tr w:rsidR="00EF0441" w:rsidRPr="00EF0441" w14:paraId="54277612" w14:textId="77777777" w:rsidTr="00EF04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07367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66F806BD" w14:textId="77777777" w:rsidR="00EF0441" w:rsidRPr="00EF0441" w:rsidRDefault="00EF0441" w:rsidP="00AD338A">
            <w:pPr>
              <w:jc w:val="right"/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Категория: Фитнес - эстетический - ростовая категория 160 см</w:t>
            </w:r>
          </w:p>
        </w:tc>
      </w:tr>
    </w:tbl>
    <w:p w14:paraId="08E98295" w14:textId="77777777" w:rsidR="00EF0441" w:rsidRPr="00EF0441" w:rsidRDefault="00EF0441" w:rsidP="00EF0441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EF0441" w:rsidRPr="00EF0441" w14:paraId="319913BD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43532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№</w:t>
            </w:r>
            <w:r w:rsidRPr="00EF0441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D94AB9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Старт.</w:t>
            </w:r>
            <w:r w:rsidRPr="00EF0441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1448FD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0F69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053B2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7BBE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Спорт.</w:t>
            </w:r>
            <w:r w:rsidRPr="00EF0441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4FE6B5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26F2B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F8E0D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962DD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Сумма</w:t>
            </w:r>
            <w:r w:rsidRPr="00EF0441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D27F7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Занятое</w:t>
            </w:r>
            <w:r w:rsidRPr="00EF0441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70E77F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DE93A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EF0441" w:rsidRPr="00EF0441" w14:paraId="40A36EE7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96FFF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E5A8E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8E66E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Маглабашян</w:t>
            </w:r>
            <w:proofErr w:type="spellEnd"/>
            <w:r w:rsidRPr="00EF0441">
              <w:rPr>
                <w:sz w:val="16"/>
                <w:szCs w:val="16"/>
              </w:rPr>
              <w:t xml:space="preserve"> Лиана </w:t>
            </w:r>
            <w:proofErr w:type="spellStart"/>
            <w:r w:rsidRPr="00EF0441">
              <w:rPr>
                <w:sz w:val="16"/>
                <w:szCs w:val="16"/>
              </w:rPr>
              <w:t>Василовна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0ED82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22.02.1998 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826E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48CBE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4076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5DF9F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4BBEB2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F623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C8CB7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32D0D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20FC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8160F25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25D3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1E39B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98A5C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Косинцева</w:t>
            </w:r>
            <w:proofErr w:type="spellEnd"/>
            <w:r w:rsidRPr="00EF0441">
              <w:rPr>
                <w:sz w:val="16"/>
                <w:szCs w:val="16"/>
              </w:rPr>
              <w:t xml:space="preserve"> Александра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5DB39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03.07.2003 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BF0B8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2A474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FD7E0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9C45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4D1A1C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EF975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8D9F2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1E632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E581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9B8EB4D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4FDF6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A278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0BD105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Ушакова Наталья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E784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04.03.1986 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38C58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EE3C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74F5F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0C4F0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FD080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2E912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31FB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63AEA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119D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5F9FA67A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7CA8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9189E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64AD00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Шевцова Анна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DAE7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25.08.1979 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2BFB4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53B50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54861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9E5B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DDAB5E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03F67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13DBE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E6D85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069C1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3FA7102A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C27B1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953A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C461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Островская София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EA320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01.08.1996 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8D330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EC0F4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13E2C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F0A68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31F4B2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850E1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7AF98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C4649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541B4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1FA7073F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23FCE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9844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457722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Юнусова Диана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F8222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22.07.1989 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3F57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D676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E557C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643F7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E35C1F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1EB5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DB5B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F193F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C61F2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</w:tbl>
    <w:p w14:paraId="65CDC610" w14:textId="77777777" w:rsidR="00EF0441" w:rsidRDefault="00EF0441" w:rsidP="00EF0441">
      <w:pPr>
        <w:rPr>
          <w:sz w:val="16"/>
          <w:szCs w:val="16"/>
        </w:rPr>
      </w:pPr>
    </w:p>
    <w:p w14:paraId="22344D46" w14:textId="77777777" w:rsidR="00811F2C" w:rsidRDefault="00811F2C" w:rsidP="00EF0441">
      <w:pPr>
        <w:rPr>
          <w:sz w:val="16"/>
          <w:szCs w:val="16"/>
        </w:rPr>
      </w:pPr>
    </w:p>
    <w:p w14:paraId="4B853AC4" w14:textId="77777777" w:rsidR="00811F2C" w:rsidRDefault="00811F2C" w:rsidP="00EF0441">
      <w:pPr>
        <w:rPr>
          <w:sz w:val="16"/>
          <w:szCs w:val="16"/>
        </w:rPr>
      </w:pPr>
    </w:p>
    <w:p w14:paraId="512C3DDB" w14:textId="77777777" w:rsidR="00811F2C" w:rsidRDefault="00811F2C" w:rsidP="00EF0441">
      <w:pPr>
        <w:rPr>
          <w:sz w:val="16"/>
          <w:szCs w:val="16"/>
        </w:rPr>
      </w:pPr>
    </w:p>
    <w:p w14:paraId="294DCD6E" w14:textId="77777777" w:rsidR="00811F2C" w:rsidRDefault="00811F2C" w:rsidP="00EF0441">
      <w:pPr>
        <w:rPr>
          <w:sz w:val="16"/>
          <w:szCs w:val="16"/>
        </w:rPr>
      </w:pPr>
    </w:p>
    <w:p w14:paraId="28CECAC1" w14:textId="77777777" w:rsidR="00811F2C" w:rsidRDefault="00811F2C" w:rsidP="00EF0441">
      <w:pPr>
        <w:rPr>
          <w:sz w:val="16"/>
          <w:szCs w:val="16"/>
        </w:rPr>
      </w:pPr>
    </w:p>
    <w:p w14:paraId="20452721" w14:textId="77777777" w:rsidR="00811F2C" w:rsidRDefault="00811F2C" w:rsidP="00EF0441">
      <w:pPr>
        <w:rPr>
          <w:sz w:val="16"/>
          <w:szCs w:val="16"/>
        </w:rPr>
      </w:pPr>
    </w:p>
    <w:p w14:paraId="17FAEEBD" w14:textId="77777777" w:rsidR="00811F2C" w:rsidRDefault="00811F2C" w:rsidP="00EF0441">
      <w:pPr>
        <w:rPr>
          <w:sz w:val="16"/>
          <w:szCs w:val="16"/>
        </w:rPr>
      </w:pPr>
    </w:p>
    <w:p w14:paraId="10A582A8" w14:textId="77777777" w:rsidR="00811F2C" w:rsidRPr="00EF0441" w:rsidRDefault="00811F2C" w:rsidP="00EF0441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7802"/>
      </w:tblGrid>
      <w:tr w:rsidR="00EF0441" w:rsidRPr="00EF0441" w14:paraId="062C41EE" w14:textId="77777777" w:rsidTr="00EF04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23123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lastRenderedPageBreak/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5B73D7D7" w14:textId="77777777" w:rsidR="00EF0441" w:rsidRPr="00EF0441" w:rsidRDefault="00EF0441" w:rsidP="00AD338A">
            <w:pPr>
              <w:jc w:val="right"/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Категория: Фитнес - эстетический - ростовая категория 164 см</w:t>
            </w:r>
          </w:p>
        </w:tc>
      </w:tr>
    </w:tbl>
    <w:p w14:paraId="6AE9ED5F" w14:textId="77777777" w:rsidR="00EF0441" w:rsidRPr="00EF0441" w:rsidRDefault="00EF0441" w:rsidP="00EF0441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"/>
        <w:gridCol w:w="564"/>
        <w:gridCol w:w="2018"/>
        <w:gridCol w:w="338"/>
        <w:gridCol w:w="338"/>
        <w:gridCol w:w="2019"/>
        <w:gridCol w:w="611"/>
        <w:gridCol w:w="606"/>
        <w:gridCol w:w="606"/>
        <w:gridCol w:w="606"/>
        <w:gridCol w:w="591"/>
        <w:gridCol w:w="705"/>
        <w:gridCol w:w="651"/>
        <w:gridCol w:w="835"/>
      </w:tblGrid>
      <w:tr w:rsidR="00EF0441" w:rsidRPr="00EF0441" w14:paraId="2FEBF8B2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45245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№</w:t>
            </w:r>
            <w:r w:rsidRPr="00EF0441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4E52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Старт.</w:t>
            </w:r>
            <w:r w:rsidRPr="00EF0441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A8CD7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EE0BD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0876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3764F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Спорт.</w:t>
            </w:r>
            <w:r w:rsidRPr="00EF0441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293CF5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46C0E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8221E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5AE24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Сумма</w:t>
            </w:r>
            <w:r w:rsidRPr="00EF0441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A764FB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Занятое</w:t>
            </w:r>
            <w:r w:rsidRPr="00EF0441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D9CAF2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4B96FB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EF0441" w:rsidRPr="00EF0441" w14:paraId="2995A93E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B0928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F1A13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30EA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Кузнецова Валерия Витальевна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15FBA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08.01.1997 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6501F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99D6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83A4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10A90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317FD6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01E5B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D7A24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79927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F42E0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10634AC4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8A70E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1B709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BC3789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Макарова Оксана Валерьевна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AB706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22.04.1986 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037C4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C3825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D0A3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DD76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ADEBE0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3EDF9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13ACC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D8CFE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C707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022A1F8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80A4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E63A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714002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Соловьева Алина Олеговна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12D6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26.02.2001 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75D0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Сосновый Бор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2892A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8EB5D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E3F9D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5628F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2E88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2F886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9130A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03A6C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0768011A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AC9A5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A996A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05747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Карасева Инна Валентиновна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51AD0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01.04.2022 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6ECE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9B6F8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3440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255ED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B33A16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C846B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4EBE5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E7F45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96131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62A03F6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FEF37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E54A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9338C8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Косенкова Алина Эдуардовна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F6128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23.03.1994 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31453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38509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8073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B8E34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F4EE85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6F2D3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26B36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BE66F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1E48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B51784E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E6CF2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A6F73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67F625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Буря Инна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A9D2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24.01.1984 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B54A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FB898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910F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6BFBE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AC1E58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14E3D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74BE8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BF7B0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0420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327B309A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8134E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D789B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CA03DF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Смелкова Елена Александровна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3614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19.12.1979 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B6828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B652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4E57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3943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AE72B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30B8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E08A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DE6A2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9BF7B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7B4C0225" w14:textId="77777777" w:rsidTr="00811F2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B0446DB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10"/>
            <w:vAlign w:val="center"/>
            <w:hideMark/>
          </w:tcPr>
          <w:p w14:paraId="2E1F2144" w14:textId="77777777" w:rsidR="00EF0441" w:rsidRPr="00EF0441" w:rsidRDefault="00EF0441" w:rsidP="00AD338A">
            <w:pPr>
              <w:jc w:val="right"/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Категория: Фитнес - эстетический - ростовая категория 169 см</w:t>
            </w:r>
          </w:p>
        </w:tc>
      </w:tr>
    </w:tbl>
    <w:p w14:paraId="2DFB3A7B" w14:textId="77777777" w:rsidR="00EF0441" w:rsidRPr="00EF0441" w:rsidRDefault="00EF0441" w:rsidP="00EF0441">
      <w:pPr>
        <w:rPr>
          <w:vanish/>
          <w:sz w:val="16"/>
          <w:szCs w:val="16"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"/>
        <w:gridCol w:w="564"/>
        <w:gridCol w:w="2018"/>
        <w:gridCol w:w="338"/>
        <w:gridCol w:w="338"/>
        <w:gridCol w:w="2019"/>
        <w:gridCol w:w="611"/>
        <w:gridCol w:w="606"/>
        <w:gridCol w:w="606"/>
        <w:gridCol w:w="606"/>
        <w:gridCol w:w="591"/>
        <w:gridCol w:w="705"/>
        <w:gridCol w:w="651"/>
        <w:gridCol w:w="835"/>
      </w:tblGrid>
      <w:tr w:rsidR="00EF0441" w:rsidRPr="00EF0441" w14:paraId="3888BB4D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FF5009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№</w:t>
            </w:r>
            <w:r w:rsidRPr="00EF0441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AE2A7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Старт.</w:t>
            </w:r>
            <w:r w:rsidRPr="00EF0441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9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9FA565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8D3E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9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06384F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AFE0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Спорт.</w:t>
            </w:r>
            <w:r w:rsidRPr="00EF0441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E0F9E9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E03A87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3259E8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B005B3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Сумма</w:t>
            </w:r>
            <w:r w:rsidRPr="00EF0441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79DD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Занятое</w:t>
            </w:r>
            <w:r w:rsidRPr="00EF0441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CFE83F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DA53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EF0441" w:rsidRPr="00EF0441" w14:paraId="7E3DBEB4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63DE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01CB5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E1BAC5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Линевич</w:t>
            </w:r>
            <w:proofErr w:type="spellEnd"/>
            <w:r w:rsidRPr="00EF0441"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C6D0F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B4C7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C0C4D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4D8AD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D4043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B28F1D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29434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06921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1F8F5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CBCB2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1E9EAF39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CA054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39B22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73C2C7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Гаевая Мария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432E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0620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5DE8F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BFE3B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09B7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9A503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C2A1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56E76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F845B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75B8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22543BDB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B4D02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A18B8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73B34E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Мамажанова</w:t>
            </w:r>
            <w:proofErr w:type="spellEnd"/>
            <w:r w:rsidRPr="00EF0441">
              <w:rPr>
                <w:sz w:val="16"/>
                <w:szCs w:val="16"/>
              </w:rPr>
              <w:t xml:space="preserve"> Рината Маратовна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B2A6A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27.04.2001 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B137E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A78E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BD038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DCC3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D0BA04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D095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C18E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B569D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AAD90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18F94A5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890C6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AD04E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23B68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Кутахова Екатерина Вячеславовна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DD9A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10.09.1983 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493F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4D6DE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7F1F5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E1812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249261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106B9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FBEC8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DAFC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CB8F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1123A722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46666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D2EC1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8C99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Гарбар Вета Владимировна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1A4A0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22.06.1986 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77DE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C70FE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A78F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BFB0B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A2DAD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E7023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4DC76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E8CF1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E1A4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6B10EF7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CF8EC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64B4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A3BA57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Ластовка</w:t>
            </w:r>
            <w:proofErr w:type="spellEnd"/>
            <w:r w:rsidRPr="00EF0441">
              <w:rPr>
                <w:sz w:val="16"/>
                <w:szCs w:val="16"/>
              </w:rPr>
              <w:t xml:space="preserve"> Светлана Андреевна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06EB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17.04.1997 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13B3B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2B33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0264A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DC376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474BDB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35E2A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60A0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FC4A3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B83AB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5DDD5D8C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97F21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2E7C4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634EB1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Тарасова Ариадна Владимировна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CEC96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09.02.2004 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1138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26710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CB6E6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57B3E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9E2F4A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8F98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9B37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C6CD0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33AA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70C77ADE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5AB80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51A04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7FB50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Громова Виктория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11F4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13.02.1990 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29745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619C2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B1515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BA06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963344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397DF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A314E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667C8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C4E66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5E05B778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1901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2469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1A95C0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Шеметова Антонина Сергеевна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EFB58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09.12.1985 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12C5A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36069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A8988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F0C85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376A5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B704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7F59E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A9451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CC708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E8489B4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5C5AE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18F1E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48FB8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Шадрина Юлия Георгиевна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0A622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11.09.1991 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469F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4286A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3528B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798B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5BADED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2C556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6523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1D38E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1C30A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7638CA1E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3C05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5BC1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DCAD84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Кукушкина Александра Константиновна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F99CE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27.01.1998 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04749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F9098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EEC5D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8045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3AA15E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4D7C5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A8489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F6603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4F14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5DB813E2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AEC9D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35C4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782220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Холодкова Евгения Павловна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C21C1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04.08.1988 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C589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9EDE6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C7484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C860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1E0019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F6A53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2CD23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88B03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DDF97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346FF66D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FB42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ED0A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66543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Лазаренко Анна Вячеславовна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A278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03.08.1990 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8C87C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415CD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93A0D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F025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58DAEF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3BFD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72893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07107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EBCD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6CD6C3B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4D776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EAB96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D6ADF4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Тертышная Екатерина Антоновна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DC632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08.11.1993 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D580A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B54F3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C2AC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F1D73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9C7AC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DECE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06099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AA13F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CC89C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751C1378" w14:textId="77777777" w:rsidTr="00811F2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BDF95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13334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A31F3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Ставицкая Милана Николаевна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F1FE9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08.09.1987 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C1AEF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2231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89EF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2653E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6C876D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942C4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7364C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EEF17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B2A97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57E0EE12" w14:textId="77777777" w:rsidTr="00811F2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5123C93F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gridSpan w:val="10"/>
            <w:vAlign w:val="center"/>
            <w:hideMark/>
          </w:tcPr>
          <w:p w14:paraId="64EC4A07" w14:textId="77777777" w:rsidR="00EF0441" w:rsidRPr="00EF0441" w:rsidRDefault="00EF0441" w:rsidP="00AD338A">
            <w:pPr>
              <w:jc w:val="right"/>
              <w:rPr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Категория: Фитнес - эстетический - ростовая категория 1</w:t>
            </w:r>
            <w:r>
              <w:rPr>
                <w:b/>
                <w:bCs/>
                <w:sz w:val="16"/>
                <w:szCs w:val="16"/>
              </w:rPr>
              <w:t>69</w:t>
            </w:r>
            <w:r w:rsidRPr="00EF0441">
              <w:rPr>
                <w:b/>
                <w:bCs/>
                <w:sz w:val="16"/>
                <w:szCs w:val="16"/>
              </w:rPr>
              <w:t>+ см</w:t>
            </w:r>
          </w:p>
        </w:tc>
      </w:tr>
    </w:tbl>
    <w:p w14:paraId="6B1A0838" w14:textId="77777777" w:rsidR="00EF0441" w:rsidRPr="00EF0441" w:rsidRDefault="00EF0441" w:rsidP="00EF0441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EF0441" w:rsidRPr="00EF0441" w14:paraId="69E5DCD8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A4AD2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№</w:t>
            </w:r>
            <w:r w:rsidRPr="00EF0441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D54B81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Старт.</w:t>
            </w:r>
            <w:r w:rsidRPr="00EF0441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BE7F50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26E5A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45C781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039FC4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Спорт.</w:t>
            </w:r>
            <w:r w:rsidRPr="00EF0441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4FE71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71FF88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64CD03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9C64E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Сумма</w:t>
            </w:r>
            <w:r w:rsidRPr="00EF0441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D96C7C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EF0441">
              <w:rPr>
                <w:b/>
                <w:bCs/>
                <w:sz w:val="16"/>
                <w:szCs w:val="16"/>
              </w:rPr>
              <w:t>Занятое</w:t>
            </w:r>
            <w:r w:rsidRPr="00EF0441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3BC32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F79A43" w14:textId="77777777" w:rsidR="00EF0441" w:rsidRPr="00EF0441" w:rsidRDefault="00EF0441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0441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EF0441">
              <w:rPr>
                <w:b/>
                <w:bCs/>
                <w:sz w:val="16"/>
                <w:szCs w:val="16"/>
              </w:rPr>
              <w:t>.</w:t>
            </w:r>
            <w:r w:rsidRPr="00EF0441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EF0441" w:rsidRPr="00EF0441" w14:paraId="4D8A40B8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5648E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367D4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03C8B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Остапюк</w:t>
            </w:r>
            <w:proofErr w:type="spellEnd"/>
            <w:r w:rsidRPr="00EF0441">
              <w:rPr>
                <w:sz w:val="16"/>
                <w:szCs w:val="16"/>
              </w:rPr>
              <w:t xml:space="preserve"> Элина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CF8C1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30.07.1994 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E484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67207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560F5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972B6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6A2F51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6292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5277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46D9F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24B03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092A604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E1B8E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7F122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E8C173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Торбова</w:t>
            </w:r>
            <w:proofErr w:type="spellEnd"/>
            <w:r w:rsidRPr="00EF0441">
              <w:rPr>
                <w:sz w:val="16"/>
                <w:szCs w:val="16"/>
              </w:rPr>
              <w:t xml:space="preserve"> Мария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2641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03.10.1991 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D5D3C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AD0A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92D88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A832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702AE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EA2E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0D568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BC8F1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CA6BB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73E46A65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F7C82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C7A00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52BDD9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Михайлова Ксения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4A2C7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12.08.1986 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9883A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FFA73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F958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D7D84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91B24E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213E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18BC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0B765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C7611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1AB71DE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2A9F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02E2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87161C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Никулина Анна Борисовна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6813C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24.05.1990 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A95F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E7660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41800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90E1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F679F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37069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05BCA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234A0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BD5F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2030963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3C1A0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BF6A3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5A9A7E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Пармон Екатерина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5BDC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24.02.1988 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AF15C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E31E8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16F37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86EE9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7B6F24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3AE1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A857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80043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2EC33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0DF33CAA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8C0BF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B38C8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3A8D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Кузнецова Валерия Викторовна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0C26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21.02.2000 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FC1A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4759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FE07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243C4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96F53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A07C9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9C5D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86A58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8964F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15267626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6AEC9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027A5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1BA17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Польская Дарья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E078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14.07.1998 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42BF5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B2965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3F451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49DB3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6AD937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1BFAD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28DC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B5E15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91819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3B5CAC73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8F4AEB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3A25A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2B941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Юдина Дарья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49C0B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21.11.2001 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72041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4C71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7AA0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2D07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46415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B06753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8B1F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514B1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BBA2A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41919AE7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509D4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AF97E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630F06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proofErr w:type="spellStart"/>
            <w:r w:rsidRPr="00EF0441">
              <w:rPr>
                <w:sz w:val="16"/>
                <w:szCs w:val="16"/>
              </w:rPr>
              <w:t>Матявина</w:t>
            </w:r>
            <w:proofErr w:type="spellEnd"/>
            <w:r w:rsidRPr="00EF0441">
              <w:rPr>
                <w:sz w:val="16"/>
                <w:szCs w:val="16"/>
              </w:rPr>
              <w:t xml:space="preserve"> Ксения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4230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26.10.1991 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01D40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0321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FE678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D5DE3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B9A9EF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B90F2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69F5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9B761E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0F288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600B1326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F0790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606EC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8631E4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Войтеховская Елена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34C5C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11.09.1985 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93535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F1A68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E1BB4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C984B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F4F610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0834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90ED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8C067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E1807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2225CC05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A8D8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4E72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65E02D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Ревина Таисия Валерьевна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55D99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10.08.1993 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A4FE0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7172C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B0C1CF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7FF5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DB579D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BD05E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8C0B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261D1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372226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  <w:tr w:rsidR="00EF0441" w:rsidRPr="00EF0441" w14:paraId="3936B8BD" w14:textId="77777777" w:rsidTr="00EF0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10A8D8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2A35D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5F7A7A" w14:textId="77777777" w:rsidR="00EF0441" w:rsidRPr="00EF0441" w:rsidRDefault="00EF0441" w:rsidP="00AD338A">
            <w:pPr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Белова Екатерина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EA7535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05.08.1988 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9F58C2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CD08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78EB3D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E56A57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2D43A7" w14:textId="77777777" w:rsidR="00EF0441" w:rsidRPr="00EF0441" w:rsidRDefault="00EF0441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893269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5FD0B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D5FB61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19935A" w14:textId="77777777" w:rsidR="00EF0441" w:rsidRPr="00EF0441" w:rsidRDefault="00EF0441" w:rsidP="00AD338A">
            <w:pPr>
              <w:jc w:val="center"/>
              <w:rPr>
                <w:sz w:val="16"/>
                <w:szCs w:val="16"/>
              </w:rPr>
            </w:pPr>
            <w:r w:rsidRPr="00EF0441">
              <w:rPr>
                <w:sz w:val="16"/>
                <w:szCs w:val="16"/>
              </w:rPr>
              <w:t> </w:t>
            </w:r>
          </w:p>
        </w:tc>
      </w:tr>
    </w:tbl>
    <w:p w14:paraId="035A0AB9" w14:textId="77777777" w:rsidR="00EF0441" w:rsidRDefault="00EF0441"/>
    <w:p w14:paraId="305A0970" w14:textId="77777777" w:rsidR="008B123B" w:rsidRDefault="008B123B"/>
    <w:p w14:paraId="0928EA4D" w14:textId="77777777" w:rsidR="00811F2C" w:rsidRDefault="00811F2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6"/>
        <w:gridCol w:w="6096"/>
      </w:tblGrid>
      <w:tr w:rsidR="00CF4370" w:rsidRPr="00CF4370" w14:paraId="1B27D0BE" w14:textId="77777777" w:rsidTr="00CF43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152EF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0AC74ED4" w14:textId="77777777" w:rsidR="00CF4370" w:rsidRPr="00CF4370" w:rsidRDefault="00CF4370" w:rsidP="00AD338A">
            <w:pPr>
              <w:jc w:val="right"/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Категория: </w:t>
            </w:r>
            <w:proofErr w:type="spellStart"/>
            <w:r w:rsidRPr="00CF4370">
              <w:rPr>
                <w:b/>
                <w:bCs/>
                <w:sz w:val="16"/>
                <w:szCs w:val="16"/>
              </w:rPr>
              <w:t>Фит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-модель 166 см</w:t>
            </w:r>
          </w:p>
        </w:tc>
      </w:tr>
    </w:tbl>
    <w:p w14:paraId="617FDC8F" w14:textId="77777777" w:rsidR="00CF4370" w:rsidRPr="00CF4370" w:rsidRDefault="00CF4370" w:rsidP="00CF4370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CF4370" w:rsidRPr="00CF4370" w14:paraId="59B0758B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3D38DA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№</w:t>
            </w:r>
            <w:r w:rsidRPr="00CF4370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BAA55D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Старт.</w:t>
            </w:r>
            <w:r w:rsidRPr="00CF4370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66B409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1574AE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2A0A46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8CD1A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Спорт.</w:t>
            </w:r>
            <w:r w:rsidRPr="00CF4370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4119FA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E5E81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CC5262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813313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Сумма</w:t>
            </w:r>
            <w:r w:rsidRPr="00CF4370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911F97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Занятое</w:t>
            </w:r>
            <w:r w:rsidRPr="00CF4370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75CCD5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3FCD35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CF4370" w:rsidRPr="00CF4370" w14:paraId="012E4C8C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9A491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39B6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E7FC8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Кузнецова Валерия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91E1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08.01.1997 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4D4C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042133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7A76D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2F1E9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B4FE63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0080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0321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DE250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4019E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6957D504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3B4EF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51CEE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B1915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proofErr w:type="spellStart"/>
            <w:r w:rsidRPr="00CF4370">
              <w:rPr>
                <w:sz w:val="16"/>
                <w:szCs w:val="16"/>
              </w:rPr>
              <w:t>Плеских</w:t>
            </w:r>
            <w:proofErr w:type="spellEnd"/>
            <w:r w:rsidRPr="00CF4370">
              <w:rPr>
                <w:sz w:val="16"/>
                <w:szCs w:val="16"/>
              </w:rPr>
              <w:t xml:space="preserve"> Алена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E181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28.06.2004 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E0B0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Республика Карелия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AB11D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D86BAD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7AE6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993A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036F3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FB97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0A4A7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7A16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01CFC779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93EA2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8B6D27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762D7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proofErr w:type="spellStart"/>
            <w:r w:rsidRPr="00CF4370">
              <w:rPr>
                <w:sz w:val="16"/>
                <w:szCs w:val="16"/>
              </w:rPr>
              <w:t>Зутикова</w:t>
            </w:r>
            <w:proofErr w:type="spellEnd"/>
            <w:r w:rsidRPr="00CF4370">
              <w:rPr>
                <w:sz w:val="16"/>
                <w:szCs w:val="16"/>
              </w:rPr>
              <w:t xml:space="preserve"> Виктория Анатольевна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C7744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27.03.1992 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C474A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BCFA2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D458F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65F68A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FDAC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A066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450A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17934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78E40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1338C28F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40D8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8B49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4D196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Шадрина Юлия Георгиевна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091AF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11.09.1991 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5C6DC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BD197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D4827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D1B2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80C9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82A7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01EBC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BDFA6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3BBFC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</w:tbl>
    <w:p w14:paraId="038CA133" w14:textId="77777777" w:rsidR="00811F2C" w:rsidRPr="00CF4370" w:rsidRDefault="00811F2C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6193"/>
      </w:tblGrid>
      <w:tr w:rsidR="00CF4370" w:rsidRPr="00CF4370" w14:paraId="76248C57" w14:textId="77777777" w:rsidTr="00CF43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0CC50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307AE80A" w14:textId="77777777" w:rsidR="00CF4370" w:rsidRPr="00CF4370" w:rsidRDefault="00CF4370" w:rsidP="00AD338A">
            <w:pPr>
              <w:jc w:val="right"/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Категория: </w:t>
            </w:r>
            <w:proofErr w:type="spellStart"/>
            <w:r w:rsidRPr="00CF4370">
              <w:rPr>
                <w:b/>
                <w:bCs/>
                <w:sz w:val="16"/>
                <w:szCs w:val="16"/>
              </w:rPr>
              <w:t>Фит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-модель 166+ см</w:t>
            </w:r>
          </w:p>
        </w:tc>
      </w:tr>
    </w:tbl>
    <w:p w14:paraId="7328D519" w14:textId="77777777" w:rsidR="00CF4370" w:rsidRPr="00CF4370" w:rsidRDefault="00CF4370" w:rsidP="00CF4370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CF4370" w:rsidRPr="00CF4370" w14:paraId="1A5686AD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8404B7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№</w:t>
            </w:r>
            <w:r w:rsidRPr="00CF4370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591DB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Старт.</w:t>
            </w:r>
            <w:r w:rsidRPr="00CF4370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A9734C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B90FC3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9E8DEC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B767A8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Спорт.</w:t>
            </w:r>
            <w:r w:rsidRPr="00CF4370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107876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A3E4E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4FE57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E3ECC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Сумма</w:t>
            </w:r>
            <w:r w:rsidRPr="00CF4370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C0739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Занятое</w:t>
            </w:r>
            <w:r w:rsidRPr="00CF4370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EE2438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F064C4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CF4370" w:rsidRPr="00CF4370" w14:paraId="03932E65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795BAA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E40C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8F395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Волкова Ольга Валерьевна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55F5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02.02.1988 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66523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B2F14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DE99C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BEBD4A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7090B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6D2F6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0314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2E2BF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9295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447F6F07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67990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67890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17ED4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Махина Ксения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6B735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26.07.1996 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33BE4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1740B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AC32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BDE07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86C7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464FE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74F53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F008CA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8DDDB7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3C749881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D331B3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6939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F7FEF6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Ревина Таисия Валерьевна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FD02A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10.08.1993 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5C827D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06AE9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64544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032DCC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00C672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C9ED5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3DCA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53F02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308540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</w:tbl>
    <w:p w14:paraId="600B714E" w14:textId="77777777" w:rsidR="00CF4370" w:rsidRPr="00CF4370" w:rsidRDefault="00CF4370">
      <w:pPr>
        <w:rPr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6957"/>
      </w:tblGrid>
      <w:tr w:rsidR="00CF4370" w:rsidRPr="00CF4370" w14:paraId="7ED066C0" w14:textId="77777777" w:rsidTr="00CF43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696CD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41D40BAB" w14:textId="77777777" w:rsidR="00CF4370" w:rsidRPr="00CF4370" w:rsidRDefault="00CF4370" w:rsidP="00AD338A">
            <w:pPr>
              <w:jc w:val="right"/>
              <w:rPr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 xml:space="preserve">Категория: </w:t>
            </w:r>
            <w:proofErr w:type="spellStart"/>
            <w:r w:rsidRPr="00CF4370">
              <w:rPr>
                <w:b/>
                <w:bCs/>
                <w:sz w:val="16"/>
                <w:szCs w:val="16"/>
              </w:rPr>
              <w:t>Фит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 xml:space="preserve">-модель среди женщин </w:t>
            </w:r>
            <w:proofErr w:type="spellStart"/>
            <w:r w:rsidRPr="00CF4370">
              <w:rPr>
                <w:b/>
                <w:bCs/>
                <w:sz w:val="16"/>
                <w:szCs w:val="16"/>
              </w:rPr>
              <w:t>абс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1C02C678" w14:textId="77777777" w:rsidR="00CF4370" w:rsidRPr="00CF4370" w:rsidRDefault="00CF4370" w:rsidP="00CF4370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CF4370" w:rsidRPr="00CF4370" w14:paraId="0F788BF3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4A0AB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№</w:t>
            </w:r>
            <w:r w:rsidRPr="00CF4370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148701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Старт.</w:t>
            </w:r>
            <w:r w:rsidRPr="00CF4370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8C04C2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F66AF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32A1C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3222D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Спорт.</w:t>
            </w:r>
            <w:r w:rsidRPr="00CF4370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A3066B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3A2132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184B56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F09B8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Сумма</w:t>
            </w:r>
            <w:r w:rsidRPr="00CF4370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4ABC3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CF4370">
              <w:rPr>
                <w:b/>
                <w:bCs/>
                <w:sz w:val="16"/>
                <w:szCs w:val="16"/>
              </w:rPr>
              <w:t>Занятое</w:t>
            </w:r>
            <w:r w:rsidRPr="00CF4370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E4276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F894FD" w14:textId="77777777" w:rsidR="00CF4370" w:rsidRPr="00CF4370" w:rsidRDefault="00CF4370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F4370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CF4370">
              <w:rPr>
                <w:b/>
                <w:bCs/>
                <w:sz w:val="16"/>
                <w:szCs w:val="16"/>
              </w:rPr>
              <w:t>.</w:t>
            </w:r>
            <w:r w:rsidRPr="00CF4370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CF4370" w:rsidRPr="00CF4370" w14:paraId="1CE74D96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9D9B2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570C81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76DB4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Кузнецова Валерия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87F1D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08.01.1997 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81448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2E52A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563D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7468DB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7580D" w14:textId="77777777" w:rsidR="00CF4370" w:rsidRPr="00CF4370" w:rsidRDefault="00CF4370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9B0E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757BD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1DD29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247D4A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  <w:tr w:rsidR="00CF4370" w:rsidRPr="00CF4370" w14:paraId="0927515E" w14:textId="77777777" w:rsidTr="00CF43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9834D4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2F91D8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AC371" w14:textId="77777777" w:rsidR="00CF4370" w:rsidRPr="00CF4370" w:rsidRDefault="00CF4370" w:rsidP="00AD338A">
            <w:pPr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Волкова Ольга Валерьевна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893D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02.02.1988 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BF453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8D27F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00A69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2C216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0B5725" w14:textId="77777777" w:rsidR="00CF4370" w:rsidRPr="00CF4370" w:rsidRDefault="00CF4370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B0CA5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C0E67D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572D5E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742E76" w14:textId="77777777" w:rsidR="00CF4370" w:rsidRPr="00CF4370" w:rsidRDefault="00CF4370" w:rsidP="00AD338A">
            <w:pPr>
              <w:jc w:val="center"/>
              <w:rPr>
                <w:sz w:val="16"/>
                <w:szCs w:val="16"/>
              </w:rPr>
            </w:pPr>
            <w:r w:rsidRPr="00CF4370">
              <w:rPr>
                <w:sz w:val="16"/>
                <w:szCs w:val="16"/>
              </w:rPr>
              <w:t> </w:t>
            </w:r>
          </w:p>
        </w:tc>
      </w:tr>
    </w:tbl>
    <w:p w14:paraId="44693739" w14:textId="77777777" w:rsidR="00CF4370" w:rsidRDefault="00CF4370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0"/>
        <w:gridCol w:w="6972"/>
      </w:tblGrid>
      <w:tr w:rsidR="006D6639" w:rsidRPr="006D6639" w14:paraId="7F2ACE58" w14:textId="77777777" w:rsidTr="006D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868C4" w14:textId="77777777" w:rsidR="006D6639" w:rsidRPr="006D6639" w:rsidRDefault="006D6639" w:rsidP="00AD338A">
            <w:pPr>
              <w:rPr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 xml:space="preserve">ЛО, г. Луга     13.09.2026 </w:t>
            </w:r>
          </w:p>
        </w:tc>
        <w:tc>
          <w:tcPr>
            <w:tcW w:w="0" w:type="auto"/>
            <w:vAlign w:val="center"/>
            <w:hideMark/>
          </w:tcPr>
          <w:p w14:paraId="0D57DFA1" w14:textId="77777777" w:rsidR="006D6639" w:rsidRPr="006D6639" w:rsidRDefault="006D6639" w:rsidP="00AD338A">
            <w:pPr>
              <w:jc w:val="right"/>
              <w:rPr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 xml:space="preserve">Категория: Фитнес - эстетический - </w:t>
            </w:r>
            <w:proofErr w:type="spellStart"/>
            <w:r w:rsidRPr="006D6639">
              <w:rPr>
                <w:b/>
                <w:bCs/>
                <w:sz w:val="16"/>
                <w:szCs w:val="16"/>
              </w:rPr>
              <w:t>абс.кат</w:t>
            </w:r>
            <w:proofErr w:type="spellEnd"/>
            <w:r w:rsidRPr="006D6639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283B0247" w14:textId="77777777" w:rsidR="006D6639" w:rsidRPr="006D6639" w:rsidRDefault="006D6639" w:rsidP="006D6639">
      <w:pPr>
        <w:rPr>
          <w:vanish/>
          <w:sz w:val="16"/>
          <w:szCs w:val="1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6D6639" w:rsidRPr="006D6639" w14:paraId="2862E4FE" w14:textId="77777777" w:rsidTr="006D663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D31E74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№</w:t>
            </w:r>
            <w:r w:rsidRPr="006D6639">
              <w:rPr>
                <w:b/>
                <w:bCs/>
                <w:sz w:val="16"/>
                <w:szCs w:val="16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443EFB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Старт.</w:t>
            </w:r>
            <w:r w:rsidRPr="006D6639">
              <w:rPr>
                <w:b/>
                <w:bCs/>
                <w:sz w:val="16"/>
                <w:szCs w:val="16"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30D9F5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265D60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90FC2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3E3DD3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Спорт.</w:t>
            </w:r>
            <w:r w:rsidRPr="006D6639">
              <w:rPr>
                <w:b/>
                <w:bCs/>
                <w:sz w:val="16"/>
                <w:szCs w:val="16"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D691E8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A856D8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1891A8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98B72A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Сумма</w:t>
            </w:r>
            <w:r w:rsidRPr="006D6639">
              <w:rPr>
                <w:b/>
                <w:bCs/>
                <w:sz w:val="16"/>
                <w:szCs w:val="16"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B7BDFE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r w:rsidRPr="006D6639">
              <w:rPr>
                <w:b/>
                <w:bCs/>
                <w:sz w:val="16"/>
                <w:szCs w:val="16"/>
              </w:rPr>
              <w:t>Занятое</w:t>
            </w:r>
            <w:r w:rsidRPr="006D6639">
              <w:rPr>
                <w:b/>
                <w:bCs/>
                <w:sz w:val="16"/>
                <w:szCs w:val="16"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09D28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6639">
              <w:rPr>
                <w:b/>
                <w:bCs/>
                <w:sz w:val="16"/>
                <w:szCs w:val="16"/>
              </w:rPr>
              <w:t>Зачетн</w:t>
            </w:r>
            <w:proofErr w:type="spellEnd"/>
            <w:r w:rsidRPr="006D6639">
              <w:rPr>
                <w:b/>
                <w:bCs/>
                <w:sz w:val="16"/>
                <w:szCs w:val="16"/>
              </w:rPr>
              <w:t>.</w:t>
            </w:r>
            <w:r w:rsidRPr="006D6639">
              <w:rPr>
                <w:b/>
                <w:bCs/>
                <w:sz w:val="16"/>
                <w:szCs w:val="16"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9BFE0" w14:textId="77777777" w:rsidR="006D6639" w:rsidRPr="006D6639" w:rsidRDefault="006D6639" w:rsidP="00AD338A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D6639">
              <w:rPr>
                <w:b/>
                <w:bCs/>
                <w:sz w:val="16"/>
                <w:szCs w:val="16"/>
              </w:rPr>
              <w:t>Выполн</w:t>
            </w:r>
            <w:proofErr w:type="spellEnd"/>
            <w:r w:rsidRPr="006D6639">
              <w:rPr>
                <w:b/>
                <w:bCs/>
                <w:sz w:val="16"/>
                <w:szCs w:val="16"/>
              </w:rPr>
              <w:t>.</w:t>
            </w:r>
            <w:r w:rsidRPr="006D6639">
              <w:rPr>
                <w:b/>
                <w:bCs/>
                <w:sz w:val="16"/>
                <w:szCs w:val="16"/>
              </w:rPr>
              <w:br/>
              <w:t>норматив</w:t>
            </w:r>
          </w:p>
        </w:tc>
      </w:tr>
      <w:tr w:rsidR="006D6639" w:rsidRPr="006D6639" w14:paraId="53FEF42F" w14:textId="77777777" w:rsidTr="006D663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F7BE56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4DCFD1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2A7864" w14:textId="77777777" w:rsidR="006D6639" w:rsidRPr="006D6639" w:rsidRDefault="006D6639" w:rsidP="00AD338A">
            <w:pPr>
              <w:rPr>
                <w:sz w:val="16"/>
                <w:szCs w:val="16"/>
              </w:rPr>
            </w:pPr>
            <w:proofErr w:type="spellStart"/>
            <w:r w:rsidRPr="006D6639">
              <w:rPr>
                <w:sz w:val="16"/>
                <w:szCs w:val="16"/>
              </w:rPr>
              <w:t>Линевич</w:t>
            </w:r>
            <w:proofErr w:type="spellEnd"/>
            <w:r w:rsidRPr="006D6639"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596AA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29.12.1991 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5D1F5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895AC7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C40E9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030276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823E35" w14:textId="77777777" w:rsidR="006D6639" w:rsidRPr="006D6639" w:rsidRDefault="006D6639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9732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E4BC8D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2224F8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11D5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 </w:t>
            </w:r>
          </w:p>
        </w:tc>
      </w:tr>
      <w:tr w:rsidR="006D6639" w:rsidRPr="006D6639" w14:paraId="79D06E48" w14:textId="77777777" w:rsidTr="006D663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EA92A7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8F9D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669464" w14:textId="77777777" w:rsidR="006D6639" w:rsidRPr="006D6639" w:rsidRDefault="006D6639" w:rsidP="00AD338A">
            <w:pPr>
              <w:rPr>
                <w:sz w:val="16"/>
                <w:szCs w:val="16"/>
              </w:rPr>
            </w:pPr>
            <w:proofErr w:type="spellStart"/>
            <w:r w:rsidRPr="006D6639">
              <w:rPr>
                <w:sz w:val="16"/>
                <w:szCs w:val="16"/>
              </w:rPr>
              <w:t>Маглабашян</w:t>
            </w:r>
            <w:proofErr w:type="spellEnd"/>
            <w:r w:rsidRPr="006D6639">
              <w:rPr>
                <w:sz w:val="16"/>
                <w:szCs w:val="16"/>
              </w:rPr>
              <w:t xml:space="preserve"> Лиана </w:t>
            </w:r>
            <w:proofErr w:type="spellStart"/>
            <w:r w:rsidRPr="006D6639">
              <w:rPr>
                <w:sz w:val="16"/>
                <w:szCs w:val="16"/>
              </w:rPr>
              <w:t>Василовна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577287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22.02.1998 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D199B4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28779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141B2C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36EA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99E140" w14:textId="77777777" w:rsidR="006D6639" w:rsidRPr="006D6639" w:rsidRDefault="006D6639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33E7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617DB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204DFE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CB67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 </w:t>
            </w:r>
          </w:p>
        </w:tc>
      </w:tr>
      <w:tr w:rsidR="006D6639" w:rsidRPr="006D6639" w14:paraId="409AF4E9" w14:textId="77777777" w:rsidTr="006D663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23C0C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89A6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37DC52" w14:textId="77777777" w:rsidR="006D6639" w:rsidRPr="006D6639" w:rsidRDefault="006D6639" w:rsidP="00AD338A">
            <w:pPr>
              <w:rPr>
                <w:sz w:val="16"/>
                <w:szCs w:val="16"/>
              </w:rPr>
            </w:pPr>
            <w:proofErr w:type="spellStart"/>
            <w:r w:rsidRPr="006D6639">
              <w:rPr>
                <w:sz w:val="16"/>
                <w:szCs w:val="16"/>
              </w:rPr>
              <w:t>Остапюк</w:t>
            </w:r>
            <w:proofErr w:type="spellEnd"/>
            <w:r w:rsidRPr="006D6639">
              <w:rPr>
                <w:sz w:val="16"/>
                <w:szCs w:val="16"/>
              </w:rPr>
              <w:t xml:space="preserve"> Элина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0C2882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30.07.1994 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7ABA3A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4702FB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A5511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AE26A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D6DFE" w14:textId="77777777" w:rsidR="006D6639" w:rsidRPr="006D6639" w:rsidRDefault="006D6639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419240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946716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43758F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01BC20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 </w:t>
            </w:r>
          </w:p>
        </w:tc>
      </w:tr>
      <w:tr w:rsidR="006D6639" w:rsidRPr="006D6639" w14:paraId="5FB3A98F" w14:textId="77777777" w:rsidTr="006D663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26DF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310547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A45440" w14:textId="77777777" w:rsidR="006D6639" w:rsidRPr="006D6639" w:rsidRDefault="006D6639" w:rsidP="00AD338A">
            <w:pPr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Кузнецова Валерия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4104D2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08.01.1997 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62E9DE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B2D3F9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AC7A1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952F8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00A1A7" w14:textId="77777777" w:rsidR="006D6639" w:rsidRPr="006D6639" w:rsidRDefault="006D6639" w:rsidP="00AD33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4647ED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23B25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E3D16E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E664BE" w14:textId="77777777" w:rsidR="006D6639" w:rsidRPr="006D6639" w:rsidRDefault="006D6639" w:rsidP="00AD338A">
            <w:pPr>
              <w:jc w:val="center"/>
              <w:rPr>
                <w:sz w:val="16"/>
                <w:szCs w:val="16"/>
              </w:rPr>
            </w:pPr>
            <w:r w:rsidRPr="006D6639">
              <w:rPr>
                <w:sz w:val="16"/>
                <w:szCs w:val="16"/>
              </w:rPr>
              <w:t> </w:t>
            </w:r>
          </w:p>
        </w:tc>
      </w:tr>
    </w:tbl>
    <w:p w14:paraId="0A7CB94E" w14:textId="77777777" w:rsidR="006D6639" w:rsidRDefault="006D6639" w:rsidP="006D6639"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А.А.Васин</w:t>
      </w:r>
      <w:proofErr w:type="spellEnd"/>
      <w:r>
        <w:rPr>
          <w:b/>
          <w:bCs/>
        </w:rPr>
        <w:t>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Главный секретарь соревнований                                                     </w:t>
      </w:r>
      <w:proofErr w:type="spellStart"/>
      <w:r>
        <w:rPr>
          <w:b/>
          <w:bCs/>
        </w:rPr>
        <w:t>Н.В.Михайлова</w:t>
      </w:r>
      <w:proofErr w:type="spellEnd"/>
    </w:p>
    <w:p w14:paraId="6DDD9D74" w14:textId="77777777" w:rsidR="006D6639" w:rsidRDefault="006D6639"/>
    <w:sectPr w:rsidR="006D6639">
      <w:pgSz w:w="11907" w:h="16840"/>
      <w:pgMar w:top="142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06"/>
    <w:rsid w:val="005D3089"/>
    <w:rsid w:val="006D3336"/>
    <w:rsid w:val="006D6639"/>
    <w:rsid w:val="007208CB"/>
    <w:rsid w:val="00811F2C"/>
    <w:rsid w:val="008350A0"/>
    <w:rsid w:val="008B123B"/>
    <w:rsid w:val="008E2EF1"/>
    <w:rsid w:val="00911606"/>
    <w:rsid w:val="00AA5FF1"/>
    <w:rsid w:val="00AB5C4C"/>
    <w:rsid w:val="00AD338A"/>
    <w:rsid w:val="00CF4370"/>
    <w:rsid w:val="00D95407"/>
    <w:rsid w:val="00EE7AD9"/>
    <w:rsid w:val="00EF0441"/>
    <w:rsid w:val="00F2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351EA"/>
  <w15:chartTrackingRefBased/>
  <w15:docId w15:val="{916BE322-3135-49B9-A3ED-AF644C14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 w:hint="default"/>
      <w:color w:val="2F5496"/>
      <w:sz w:val="32"/>
      <w:szCs w:val="32"/>
    </w:rPr>
  </w:style>
  <w:style w:type="paragraph" w:customStyle="1" w:styleId="msonormal0">
    <w:name w:val="msonormal"/>
    <w:basedOn w:val="a"/>
    <w:uiPriority w:val="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2</cp:revision>
  <cp:lastPrinted>2026-09-13T10:00:00Z</cp:lastPrinted>
  <dcterms:created xsi:type="dcterms:W3CDTF">2026-09-18T09:17:00Z</dcterms:created>
  <dcterms:modified xsi:type="dcterms:W3CDTF">2026-09-18T09:17:00Z</dcterms:modified>
</cp:coreProperties>
</file>